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E4127" w14:textId="625BFC72" w:rsidR="00D677EC" w:rsidRDefault="00390CFC" w:rsidP="0094026F">
      <w:pPr>
        <w:pStyle w:val="berschriftH2"/>
        <w:jc w:val="center"/>
        <w:rPr>
          <w:b/>
          <w:bCs/>
        </w:rPr>
      </w:pPr>
      <w:r>
        <w:rPr>
          <w:b/>
          <w:bCs/>
        </w:rPr>
        <w:t>Antrag für d</w:t>
      </w:r>
      <w:r w:rsidR="00E61050">
        <w:rPr>
          <w:b/>
          <w:bCs/>
        </w:rPr>
        <w:t>ie</w:t>
      </w:r>
      <w:r w:rsidR="003625E2" w:rsidRPr="003625E2">
        <w:rPr>
          <w:b/>
          <w:bCs/>
        </w:rPr>
        <w:t xml:space="preserve"> </w:t>
      </w:r>
      <w:r w:rsidR="0094026F">
        <w:rPr>
          <w:b/>
          <w:bCs/>
        </w:rPr>
        <w:t>Förder</w:t>
      </w:r>
      <w:r w:rsidR="004560CD">
        <w:rPr>
          <w:b/>
          <w:bCs/>
        </w:rPr>
        <w:t>fonds</w:t>
      </w:r>
      <w:r w:rsidR="00BE01A3">
        <w:rPr>
          <w:b/>
          <w:bCs/>
        </w:rPr>
        <w:t xml:space="preserve"> </w:t>
      </w:r>
    </w:p>
    <w:p w14:paraId="70A1E1B1" w14:textId="0A55A8BB" w:rsidR="00C43FE0" w:rsidRPr="003625E2" w:rsidRDefault="00BE01A3" w:rsidP="0094026F">
      <w:pPr>
        <w:pStyle w:val="berschriftH2"/>
        <w:jc w:val="center"/>
        <w:rPr>
          <w:b/>
          <w:bCs/>
        </w:rPr>
      </w:pPr>
      <w:r>
        <w:rPr>
          <w:b/>
          <w:bCs/>
        </w:rPr>
        <w:t>G</w:t>
      </w:r>
      <w:r w:rsidR="00B75BE9">
        <w:rPr>
          <w:b/>
          <w:bCs/>
        </w:rPr>
        <w:t>ender in Focus</w:t>
      </w:r>
    </w:p>
    <w:p w14:paraId="4665E4A3" w14:textId="77777777" w:rsidR="00A676EE" w:rsidRDefault="00A676EE" w:rsidP="00A676EE"/>
    <w:p w14:paraId="2CA35D8E" w14:textId="77777777" w:rsidR="006E3C5A" w:rsidRDefault="006E3C5A" w:rsidP="001203BC">
      <w:pPr>
        <w:spacing w:after="120"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1D48A942" w14:textId="2F7DDB91" w:rsidR="00002262" w:rsidRPr="00845E94" w:rsidRDefault="00845E94" w:rsidP="00845E94">
      <w:pPr>
        <w:pStyle w:val="Listenabsatz"/>
        <w:numPr>
          <w:ilvl w:val="0"/>
          <w:numId w:val="8"/>
        </w:numPr>
        <w:spacing w:after="120" w:line="264" w:lineRule="auto"/>
        <w:ind w:left="714" w:hanging="357"/>
        <w:contextualSpacing w:val="0"/>
        <w:jc w:val="both"/>
        <w:rPr>
          <w:rFonts w:ascii="Roboto" w:eastAsiaTheme="majorEastAsia" w:hAnsi="Roboto" w:cstheme="majorBidi"/>
          <w:b/>
          <w:bCs/>
          <w:iCs/>
          <w:sz w:val="24"/>
          <w:szCs w:val="24"/>
        </w:rPr>
      </w:pPr>
      <w:r w:rsidRPr="00845E94">
        <w:rPr>
          <w:rFonts w:ascii="Roboto" w:eastAsiaTheme="majorEastAsia" w:hAnsi="Roboto" w:cstheme="majorBidi"/>
          <w:b/>
          <w:bCs/>
          <w:iCs/>
          <w:sz w:val="24"/>
          <w:szCs w:val="24"/>
        </w:rPr>
        <w:t>Darstellung de</w:t>
      </w:r>
      <w:r w:rsidR="00B222F2">
        <w:rPr>
          <w:rFonts w:ascii="Roboto" w:eastAsiaTheme="majorEastAsia" w:hAnsi="Roboto" w:cstheme="majorBidi"/>
          <w:b/>
          <w:bCs/>
          <w:iCs/>
          <w:sz w:val="24"/>
          <w:szCs w:val="24"/>
        </w:rPr>
        <w:t>s</w:t>
      </w:r>
      <w:r w:rsidRPr="00845E94">
        <w:rPr>
          <w:rFonts w:ascii="Roboto" w:eastAsiaTheme="majorEastAsia" w:hAnsi="Roboto" w:cstheme="majorBidi"/>
          <w:b/>
          <w:bCs/>
          <w:iCs/>
          <w:sz w:val="24"/>
          <w:szCs w:val="24"/>
        </w:rPr>
        <w:t xml:space="preserve"> beantragten Vorhabens</w:t>
      </w:r>
    </w:p>
    <w:p w14:paraId="39C2C3C6" w14:textId="56870C52" w:rsidR="002068F0" w:rsidRDefault="002068F0" w:rsidP="002068F0">
      <w:pPr>
        <w:pStyle w:val="Listenabsatz"/>
        <w:numPr>
          <w:ilvl w:val="0"/>
          <w:numId w:val="10"/>
        </w:num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>Bitte b</w:t>
      </w:r>
      <w:r w:rsidR="00845E94">
        <w:rPr>
          <w:rFonts w:ascii="Roboto" w:eastAsiaTheme="majorEastAsia" w:hAnsi="Roboto" w:cstheme="majorBidi"/>
          <w:iCs/>
          <w:sz w:val="24"/>
          <w:szCs w:val="24"/>
        </w:rPr>
        <w:t xml:space="preserve">eschreiben Sie 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>die geplante Forschungsmaßnahme</w:t>
      </w:r>
      <w:r>
        <w:rPr>
          <w:rFonts w:ascii="Roboto" w:eastAsiaTheme="majorEastAsia" w:hAnsi="Roboto" w:cstheme="majorBidi"/>
          <w:iCs/>
          <w:sz w:val="24"/>
          <w:szCs w:val="24"/>
        </w:rPr>
        <w:t xml:space="preserve"> in einem Umfang von insgesamt max. 1000 Wörtern</w:t>
      </w:r>
      <w:r w:rsidR="00845E94">
        <w:rPr>
          <w:rFonts w:ascii="Roboto" w:eastAsiaTheme="majorEastAsia" w:hAnsi="Roboto" w:cstheme="majorBidi"/>
          <w:iCs/>
          <w:sz w:val="24"/>
          <w:szCs w:val="24"/>
        </w:rPr>
        <w:t xml:space="preserve">. </w:t>
      </w:r>
    </w:p>
    <w:p w14:paraId="6D5762EF" w14:textId="58D335C6" w:rsidR="00845E94" w:rsidRDefault="00845E94" w:rsidP="002068F0">
      <w:pPr>
        <w:pStyle w:val="Listenabsatz"/>
        <w:spacing w:line="264" w:lineRule="auto"/>
        <w:ind w:firstLine="36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>Orientieren Sie sich bei der Gliederung an folgenden Leitfragen:</w:t>
      </w:r>
    </w:p>
    <w:p w14:paraId="4BD556A5" w14:textId="46C81C5B" w:rsidR="00845E94" w:rsidRDefault="00845E94" w:rsidP="00845E94">
      <w:pPr>
        <w:pStyle w:val="Listenabsatz"/>
        <w:numPr>
          <w:ilvl w:val="0"/>
          <w:numId w:val="9"/>
        </w:num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>Was sind die Ziele Ihre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>r Maßnahme</w:t>
      </w:r>
      <w:r>
        <w:rPr>
          <w:rFonts w:ascii="Roboto" w:eastAsiaTheme="majorEastAsia" w:hAnsi="Roboto" w:cstheme="majorBidi"/>
          <w:iCs/>
          <w:sz w:val="24"/>
          <w:szCs w:val="24"/>
        </w:rPr>
        <w:t>? Welche wissenschaftlichen Fragen sollen mit de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>r Maßnahme</w:t>
      </w:r>
      <w:r>
        <w:rPr>
          <w:rFonts w:ascii="Roboto" w:eastAsiaTheme="majorEastAsia" w:hAnsi="Roboto" w:cstheme="majorBidi"/>
          <w:iCs/>
          <w:sz w:val="24"/>
          <w:szCs w:val="24"/>
        </w:rPr>
        <w:t xml:space="preserve"> beantwortet werden?</w:t>
      </w:r>
    </w:p>
    <w:p w14:paraId="50033938" w14:textId="7F404FBE" w:rsidR="002068F0" w:rsidRPr="00E01E68" w:rsidRDefault="002068F0" w:rsidP="00E01E68">
      <w:pPr>
        <w:pStyle w:val="Listenabsatz"/>
        <w:numPr>
          <w:ilvl w:val="0"/>
          <w:numId w:val="9"/>
        </w:numPr>
        <w:spacing w:after="120" w:line="264" w:lineRule="auto"/>
        <w:ind w:left="1434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>Welche Aspekte von Geschlecht und/oder Gender werden in Ihre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 xml:space="preserve">r geplanten Maßnahme </w:t>
      </w:r>
      <w:r>
        <w:rPr>
          <w:rFonts w:ascii="Roboto" w:eastAsiaTheme="majorEastAsia" w:hAnsi="Roboto" w:cstheme="majorBidi"/>
          <w:iCs/>
          <w:sz w:val="24"/>
          <w:szCs w:val="24"/>
        </w:rPr>
        <w:t>berücksichtigt? Welche Rolle spielen diese Aspekte konkret für Ihre Forschung (z.B. für Thema/Fragestellung, Methodik, Forschungsdesign)?</w:t>
      </w:r>
    </w:p>
    <w:tbl>
      <w:tblPr>
        <w:tblStyle w:val="Tabellenraster"/>
        <w:tblW w:w="0" w:type="auto"/>
        <w:tblInd w:w="708" w:type="dxa"/>
        <w:tblLook w:val="04A0" w:firstRow="1" w:lastRow="0" w:firstColumn="1" w:lastColumn="0" w:noHBand="0" w:noVBand="1"/>
      </w:tblPr>
      <w:tblGrid>
        <w:gridCol w:w="8353"/>
      </w:tblGrid>
      <w:tr w:rsidR="002068F0" w14:paraId="1C5EC421" w14:textId="77777777" w:rsidTr="002068F0">
        <w:tc>
          <w:tcPr>
            <w:tcW w:w="9061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Darstellung"/>
              <w:tag w:val="Darstellung"/>
              <w:id w:val="665524234"/>
              <w:lock w:val="sdtLocked"/>
              <w:placeholder>
                <w:docPart w:val="DefaultPlaceholder_-1854013440"/>
              </w:placeholder>
              <w:showingPlcHdr/>
            </w:sdtPr>
            <w:sdtEndPr/>
            <w:sdtContent>
              <w:p w14:paraId="29358602" w14:textId="46D0C046" w:rsidR="002068F0" w:rsidRDefault="002068F0" w:rsidP="002068F0">
                <w:pPr>
                  <w:spacing w:line="264" w:lineRule="auto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E14FEC">
                  <w:rPr>
                    <w:rStyle w:val="Platzhaltertext"/>
                  </w:rPr>
                  <w:t>Klicken oder tippen Sie hier, um Text einzugeben.</w:t>
                </w:r>
              </w:p>
            </w:sdtContent>
          </w:sdt>
          <w:p w14:paraId="575508E9" w14:textId="77777777" w:rsidR="002068F0" w:rsidRDefault="002068F0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6E16B014" w14:textId="77777777" w:rsidR="00FD70CD" w:rsidRDefault="00FD70CD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B0AD412" w14:textId="77777777" w:rsidR="00FD70CD" w:rsidRDefault="00FD70CD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2F9FB13A" w14:textId="77777777" w:rsidR="002068F0" w:rsidRDefault="002068F0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3CD50AD6" w14:textId="77777777" w:rsidR="00B31BA3" w:rsidRDefault="00B31BA3" w:rsidP="00B84BC2">
      <w:p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753D1ECF" w14:textId="3959AC47" w:rsidR="00E01E68" w:rsidRPr="00E01E68" w:rsidRDefault="002068F0" w:rsidP="00E01E68">
      <w:pPr>
        <w:pStyle w:val="Listenabsatz"/>
        <w:numPr>
          <w:ilvl w:val="0"/>
          <w:numId w:val="10"/>
        </w:numPr>
        <w:spacing w:after="120" w:line="264" w:lineRule="auto"/>
        <w:ind w:left="1077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>Bitte legen Sie einen Zeitplan für Ihr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>e Maßnahme</w:t>
      </w:r>
      <w:r>
        <w:rPr>
          <w:rFonts w:ascii="Roboto" w:eastAsiaTheme="majorEastAsia" w:hAnsi="Roboto" w:cstheme="majorBidi"/>
          <w:iCs/>
          <w:sz w:val="24"/>
          <w:szCs w:val="24"/>
        </w:rPr>
        <w:t xml:space="preserve"> </w:t>
      </w:r>
      <w:r w:rsidR="00E01E68">
        <w:rPr>
          <w:rFonts w:ascii="Roboto" w:eastAsiaTheme="majorEastAsia" w:hAnsi="Roboto" w:cstheme="majorBidi"/>
          <w:iCs/>
          <w:sz w:val="24"/>
          <w:szCs w:val="24"/>
        </w:rPr>
        <w:t>vor. Beachten Sie hierbei, dass die Verausgabung bewilligter Mittel innerhalb eines Jahres erfolgen muss.</w:t>
      </w: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8341"/>
      </w:tblGrid>
      <w:tr w:rsidR="00E01E68" w14:paraId="09960928" w14:textId="77777777" w:rsidTr="00E01E68">
        <w:tc>
          <w:tcPr>
            <w:tcW w:w="9061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Zeitplan"/>
              <w:tag w:val="Zeitplan"/>
              <w:id w:val="-1564948559"/>
              <w:lock w:val="sdtLocked"/>
              <w:placeholder>
                <w:docPart w:val="DefaultPlaceholder_-1854013440"/>
              </w:placeholder>
              <w:showingPlcHdr/>
            </w:sdtPr>
            <w:sdtEndPr/>
            <w:sdtContent>
              <w:p w14:paraId="5F627810" w14:textId="250F64A2" w:rsidR="00E01E68" w:rsidRDefault="00E01E68" w:rsidP="00E01E68">
                <w:pPr>
                  <w:spacing w:line="264" w:lineRule="auto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E14FEC">
                  <w:rPr>
                    <w:rStyle w:val="Platzhaltertext"/>
                  </w:rPr>
                  <w:t>Klicken oder tippen Sie hier, um Text einzugeben.</w:t>
                </w:r>
              </w:p>
            </w:sdtContent>
          </w:sdt>
          <w:p w14:paraId="75C7F897" w14:textId="77777777" w:rsidR="00E01E68" w:rsidRDefault="00E01E68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555CA199" w14:textId="77777777" w:rsidR="00FD70CD" w:rsidRDefault="00FD70CD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FB923D6" w14:textId="77777777" w:rsidR="00FD70CD" w:rsidRDefault="00FD70CD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1ECBC01E" w14:textId="77777777" w:rsidR="00E01E68" w:rsidRDefault="00E01E68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5D423F41" w14:textId="77777777" w:rsidR="00E01E68" w:rsidRDefault="00E01E68" w:rsidP="00E01E68">
      <w:pPr>
        <w:spacing w:line="264" w:lineRule="auto"/>
        <w:ind w:left="720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22D911B1" w14:textId="258C2339" w:rsidR="00E01E68" w:rsidRPr="00E01E68" w:rsidRDefault="00E01E68" w:rsidP="00E01E68">
      <w:pPr>
        <w:pStyle w:val="Listenabsatz"/>
        <w:numPr>
          <w:ilvl w:val="0"/>
          <w:numId w:val="10"/>
        </w:numPr>
        <w:spacing w:after="120" w:line="264" w:lineRule="auto"/>
        <w:ind w:left="1077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>
        <w:rPr>
          <w:rFonts w:ascii="Roboto" w:eastAsiaTheme="majorEastAsia" w:hAnsi="Roboto" w:cstheme="majorBidi"/>
          <w:iCs/>
          <w:sz w:val="24"/>
          <w:szCs w:val="24"/>
        </w:rPr>
        <w:t xml:space="preserve">Bitte legen Sie einen </w:t>
      </w:r>
      <w:r w:rsidR="007318B2">
        <w:rPr>
          <w:rFonts w:ascii="Roboto" w:eastAsiaTheme="majorEastAsia" w:hAnsi="Roboto" w:cstheme="majorBidi"/>
          <w:iCs/>
          <w:sz w:val="24"/>
          <w:szCs w:val="24"/>
        </w:rPr>
        <w:t xml:space="preserve">übersichtlichen </w:t>
      </w:r>
      <w:r>
        <w:rPr>
          <w:rFonts w:ascii="Roboto" w:eastAsiaTheme="majorEastAsia" w:hAnsi="Roboto" w:cstheme="majorBidi"/>
          <w:iCs/>
          <w:sz w:val="24"/>
          <w:szCs w:val="24"/>
        </w:rPr>
        <w:t>Budgetplan für Ihr</w:t>
      </w:r>
      <w:r w:rsidR="00B222F2">
        <w:rPr>
          <w:rFonts w:ascii="Roboto" w:eastAsiaTheme="majorEastAsia" w:hAnsi="Roboto" w:cstheme="majorBidi"/>
          <w:iCs/>
          <w:sz w:val="24"/>
          <w:szCs w:val="24"/>
        </w:rPr>
        <w:t>e Maßnahme</w:t>
      </w:r>
      <w:r>
        <w:rPr>
          <w:rFonts w:ascii="Roboto" w:eastAsiaTheme="majorEastAsia" w:hAnsi="Roboto" w:cstheme="majorBidi"/>
          <w:iCs/>
          <w:sz w:val="24"/>
          <w:szCs w:val="24"/>
        </w:rPr>
        <w:t xml:space="preserve"> vor</w:t>
      </w:r>
      <w:r w:rsidR="007318B2">
        <w:rPr>
          <w:rFonts w:ascii="Roboto" w:eastAsiaTheme="majorEastAsia" w:hAnsi="Roboto" w:cstheme="majorBidi"/>
          <w:iCs/>
          <w:sz w:val="24"/>
          <w:szCs w:val="24"/>
        </w:rPr>
        <w:t>, ggf. getrennt nach Personal-, Reise- und sonstigen Sachkosten.</w:t>
      </w:r>
    </w:p>
    <w:tbl>
      <w:tblPr>
        <w:tblStyle w:val="Tabellenraster"/>
        <w:tblW w:w="0" w:type="auto"/>
        <w:tblInd w:w="704" w:type="dxa"/>
        <w:tblLook w:val="04A0" w:firstRow="1" w:lastRow="0" w:firstColumn="1" w:lastColumn="0" w:noHBand="0" w:noVBand="1"/>
      </w:tblPr>
      <w:tblGrid>
        <w:gridCol w:w="8357"/>
      </w:tblGrid>
      <w:tr w:rsidR="00E01E68" w14:paraId="5E1C0ABF" w14:textId="77777777" w:rsidTr="006E3C5A">
        <w:tc>
          <w:tcPr>
            <w:tcW w:w="8357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Budgetplan"/>
              <w:tag w:val="Budgetplan"/>
              <w:id w:val="1428314965"/>
              <w:lock w:val="sdtLocked"/>
              <w:placeholder>
                <w:docPart w:val="DefaultPlaceholder_-1854013440"/>
              </w:placeholder>
              <w:showingPlcHdr/>
            </w:sdtPr>
            <w:sdtEndPr/>
            <w:sdtContent>
              <w:p w14:paraId="5B22406F" w14:textId="1649DA1D" w:rsidR="00E01E68" w:rsidRDefault="00E01E68" w:rsidP="00E01E68">
                <w:pPr>
                  <w:pStyle w:val="Listenabsatz"/>
                  <w:spacing w:line="264" w:lineRule="auto"/>
                  <w:ind w:left="0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E14FEC">
                  <w:rPr>
                    <w:rStyle w:val="Platzhaltertext"/>
                  </w:rPr>
                  <w:t>Klicken oder tippen Sie hier, um Text einzugeben.</w:t>
                </w:r>
              </w:p>
            </w:sdtContent>
          </w:sdt>
          <w:p w14:paraId="6D9FFA0E" w14:textId="77777777" w:rsidR="00E01E68" w:rsidRDefault="00E01E68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08704C7A" w14:textId="77777777" w:rsidR="00FD70CD" w:rsidRDefault="00FD70CD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DED1CA3" w14:textId="77777777" w:rsidR="00FD70CD" w:rsidRDefault="00FD70CD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193D420F" w14:textId="77777777" w:rsidR="00E01E68" w:rsidRDefault="00E01E68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1AC8DA07" w14:textId="77777777" w:rsidR="00087963" w:rsidRDefault="00087963" w:rsidP="00E01E68">
      <w:pPr>
        <w:spacing w:line="264" w:lineRule="auto"/>
        <w:ind w:left="720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42C443BF" w14:textId="64762FE9" w:rsidR="00E01E68" w:rsidRPr="00E01E68" w:rsidRDefault="00E01E68" w:rsidP="006E3C5A">
      <w:p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sectPr w:rsidR="00E01E68" w:rsidRPr="00E01E68" w:rsidSect="00AD38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7" w:h="17180" w:code="9"/>
      <w:pgMar w:top="2977" w:right="1588" w:bottom="1418" w:left="1588" w:header="567" w:footer="785" w:gutter="0"/>
      <w:cols w:space="708"/>
      <w:titlePg/>
      <w:docGrid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95A87" w14:textId="77777777" w:rsidR="004358E6" w:rsidRDefault="004358E6">
      <w:r>
        <w:separator/>
      </w:r>
    </w:p>
  </w:endnote>
  <w:endnote w:type="continuationSeparator" w:id="0">
    <w:p w14:paraId="7AB17148" w14:textId="77777777" w:rsidR="004358E6" w:rsidRDefault="00435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1" w:fontKey="{40625832-92F9-49CA-8A73-B314D2B9FA03}"/>
    <w:embedBold r:id="rId2" w:fontKey="{5E804296-237E-40DE-958A-9C42A6DEA1A6}"/>
  </w:font>
  <w:font w:name="Palatino">
    <w:charset w:val="00"/>
    <w:family w:val="auto"/>
    <w:pitch w:val="variable"/>
    <w:sig w:usb0="00000003" w:usb1="00000000" w:usb2="00000000" w:usb3="00000000" w:csb0="00000001" w:csb1="00000000"/>
    <w:embedRegular r:id="rId3" w:fontKey="{507A4361-19C4-463E-815B-5B80EF4198D6}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  <w:embedRegular r:id="rId4" w:fontKey="{6BF406F4-1C0A-4ACC-BAE6-D43DBBAB8FFF}"/>
    <w:embedBold r:id="rId5" w:fontKey="{AFDC856D-B28B-4EEC-8A5B-BB4CDF6E5795}"/>
    <w:embedItalic r:id="rId6" w:fontKey="{B19B5015-1C41-4E3A-84A3-88A2C29C467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88F2F8D2-834C-41EC-9D24-2B4178C288B0}"/>
    <w:embedBold r:id="rId8" w:fontKey="{43CFC700-B864-4D79-8B78-B9E031CD82FC}"/>
    <w:embedItalic r:id="rId9" w:fontKey="{2B74A00C-F1F3-4A5D-B720-0BFAD85BD44D}"/>
    <w:embedBoldItalic r:id="rId10" w:fontKey="{0A922A98-AA9F-46B4-B5E9-981AA4ADE756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CE81F585-E34B-46EB-BB84-414E68EF9845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2" w:fontKey="{7D8B8A5C-0839-45DF-93D8-49028498404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94C2A" w14:textId="77777777" w:rsidR="00FD70CD" w:rsidRDefault="00FD70C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493AB" w14:textId="77777777" w:rsidR="00C43FE0" w:rsidRDefault="00C43FE0" w:rsidP="00C43FE0">
    <w:pPr>
      <w:jc w:val="center"/>
    </w:pPr>
    <w:r>
      <w:t xml:space="preserve">Seite </w:t>
    </w:r>
    <w:r>
      <w:fldChar w:fldCharType="begin"/>
    </w:r>
    <w:r>
      <w:instrText>PAGE   \* MERGEFORMAT</w:instrText>
    </w:r>
    <w:r>
      <w:fldChar w:fldCharType="separate"/>
    </w:r>
    <w:r w:rsidR="00F156D6">
      <w:rPr>
        <w:noProof/>
      </w:rP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AAE4E" w14:textId="664A5F09" w:rsidR="00C43FE0" w:rsidRDefault="00164D0E" w:rsidP="00164D0E">
    <w:r>
      <w:t xml:space="preserve">Für Rückfragen </w:t>
    </w:r>
    <w:r w:rsidR="00002262">
      <w:t xml:space="preserve">zur Antragsstellung </w:t>
    </w:r>
    <w:r>
      <w:t xml:space="preserve">steht Ihnen die Koordinierungsstelle unter </w:t>
    </w:r>
    <w:hyperlink r:id="rId1" w:history="1">
      <w:r w:rsidRPr="00D441B3">
        <w:rPr>
          <w:rStyle w:val="Hyperlink"/>
        </w:rPr>
        <w:t>gib@uni-jena.de</w:t>
      </w:r>
    </w:hyperlink>
    <w:r>
      <w:t xml:space="preserve"> zur Verfügung.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D44F7" w14:textId="77777777" w:rsidR="004358E6" w:rsidRDefault="004358E6">
      <w:r>
        <w:separator/>
      </w:r>
    </w:p>
  </w:footnote>
  <w:footnote w:type="continuationSeparator" w:id="0">
    <w:p w14:paraId="4B6DE567" w14:textId="77777777" w:rsidR="004358E6" w:rsidRDefault="00435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8481E" w14:textId="77777777" w:rsidR="00FD70CD" w:rsidRDefault="00FD70C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FBFF3" w14:textId="7CD5E6FF" w:rsidR="00437C66" w:rsidRDefault="00516EE1">
    <w:pPr>
      <w:pStyle w:val="Kopfzeile"/>
      <w:tabs>
        <w:tab w:val="clear" w:pos="4536"/>
        <w:tab w:val="clear" w:pos="9072"/>
        <w:tab w:val="center" w:pos="7920"/>
        <w:tab w:val="right" w:pos="9000"/>
      </w:tabs>
      <w:spacing w:before="120"/>
      <w:rPr>
        <w:rFonts w:ascii="Zurich Lt BT" w:hAnsi="Zurich Lt BT"/>
        <w:sz w:val="12"/>
      </w:rPr>
    </w:pPr>
    <w:r>
      <w:rPr>
        <w:rFonts w:ascii="Zurich Lt BT" w:hAnsi="Zurich Lt BT"/>
        <w:noProof/>
        <w:sz w:val="12"/>
      </w:rPr>
      <w:drawing>
        <wp:anchor distT="0" distB="0" distL="114300" distR="114300" simplePos="0" relativeHeight="251684864" behindDoc="1" locked="0" layoutInCell="1" allowOverlap="1" wp14:anchorId="350BB149" wp14:editId="28DC6D2C">
          <wp:simplePos x="1009650" y="438150"/>
          <wp:positionH relativeFrom="leftMargin">
            <wp:align>left</wp:align>
          </wp:positionH>
          <wp:positionV relativeFrom="topMargin">
            <wp:align>top</wp:align>
          </wp:positionV>
          <wp:extent cx="7786800" cy="1519200"/>
          <wp:effectExtent l="0" t="0" r="5080" b="5080"/>
          <wp:wrapNone/>
          <wp:docPr id="196" name="Grafik 1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Kopteil_Mitteilungen_Anschnitt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68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56F933" w14:textId="6B7768F2" w:rsidR="00437C66" w:rsidRPr="005527FC" w:rsidRDefault="00516EE1" w:rsidP="005527FC">
    <w:pPr>
      <w:pStyle w:val="berschrift3"/>
    </w:pPr>
    <w:r w:rsidRPr="00C43FE0">
      <w:rPr>
        <w:rFonts w:ascii="Times New Roman" w:hAnsi="Times New Roman"/>
        <w:noProof/>
        <w:sz w:val="24"/>
        <w:szCs w:val="24"/>
      </w:rPr>
      <mc:AlternateContent>
        <mc:Choice Requires="wps">
          <w:drawing>
            <wp:anchor distT="45720" distB="45720" distL="114300" distR="114300" simplePos="0" relativeHeight="251682816" behindDoc="0" locked="0" layoutInCell="1" allowOverlap="1" wp14:anchorId="2C69E8C8" wp14:editId="5F020DC3">
              <wp:simplePos x="0" y="0"/>
              <wp:positionH relativeFrom="column">
                <wp:posOffset>-93345</wp:posOffset>
              </wp:positionH>
              <wp:positionV relativeFrom="paragraph">
                <wp:posOffset>87630</wp:posOffset>
              </wp:positionV>
              <wp:extent cx="4739640" cy="795020"/>
              <wp:effectExtent l="0" t="0" r="0" b="5080"/>
              <wp:wrapSquare wrapText="bothSides"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39640" cy="7950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F0B79" w14:textId="21CA58A7" w:rsidR="005D5039" w:rsidRDefault="00390CFC" w:rsidP="00C43FE0">
                          <w:pPr>
                            <w:pStyle w:val="berschrift"/>
                            <w:rPr>
                              <w:rStyle w:val="VerffentlichungstitelZchn"/>
                            </w:rPr>
                          </w:pPr>
                          <w:r>
                            <w:rPr>
                              <w:rStyle w:val="VerffentlichungstitelZchn"/>
                            </w:rPr>
                            <w:t>Antragstellung für d</w:t>
                          </w:r>
                          <w:r w:rsidR="00A676EE">
                            <w:rPr>
                              <w:rStyle w:val="VerffentlichungstitelZchn"/>
                            </w:rPr>
                            <w:t>ie</w:t>
                          </w:r>
                          <w:r>
                            <w:rPr>
                              <w:rStyle w:val="VerffentlichungstitelZchn"/>
                            </w:rPr>
                            <w:t xml:space="preserve"> </w:t>
                          </w:r>
                          <w:r w:rsidR="001B2562">
                            <w:rPr>
                              <w:rStyle w:val="VerffentlichungstitelZchn"/>
                            </w:rPr>
                            <w:t>Förder</w:t>
                          </w:r>
                          <w:r w:rsidR="004560CD">
                            <w:rPr>
                              <w:rStyle w:val="VerffentlichungstitelZchn"/>
                            </w:rPr>
                            <w:t>fonds</w:t>
                          </w:r>
                          <w:r w:rsidR="00D677EC">
                            <w:rPr>
                              <w:rStyle w:val="VerffentlichungstitelZchn"/>
                            </w:rPr>
                            <w:t xml:space="preserve"> </w:t>
                          </w:r>
                        </w:p>
                        <w:p w14:paraId="2426E413" w14:textId="7A16D77E" w:rsidR="005D5039" w:rsidRPr="003625E2" w:rsidRDefault="00D677EC" w:rsidP="005D5039">
                          <w:pPr>
                            <w:pStyle w:val="FSUtext"/>
                            <w:rPr>
                              <w:rStyle w:val="VerffentlichungstitelZchn"/>
                            </w:rPr>
                          </w:pPr>
                          <w:r>
                            <w:rPr>
                              <w:rStyle w:val="VerffentlichungstitelZchn"/>
                            </w:rPr>
                            <w:t>„Gender in Focus</w:t>
                          </w:r>
                          <w:r w:rsidR="005D5039">
                            <w:rPr>
                              <w:rStyle w:val="VerffentlichungstitelZchn"/>
                            </w:rPr>
                            <w:t>“</w:t>
                          </w:r>
                        </w:p>
                        <w:p w14:paraId="1E843C2E" w14:textId="0308828D" w:rsidR="00C43FE0" w:rsidRDefault="00C43FE0" w:rsidP="00C43FE0">
                          <w:pPr>
                            <w:pStyle w:val="berschrift"/>
                            <w:rPr>
                              <w:rStyle w:val="VerffentlichungstitelZchn"/>
                            </w:rPr>
                          </w:pPr>
                        </w:p>
                        <w:p w14:paraId="52056C47" w14:textId="753911F8" w:rsidR="00C43FE0" w:rsidRDefault="00C43FE0" w:rsidP="00943C69">
                          <w:pPr>
                            <w:pStyle w:val="berschrift6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69E8C8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7.35pt;margin-top:6.9pt;width:373.2pt;height:62.6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" filled="f" stroked="f">
              <v:textbox>
                <w:txbxContent>
                  <w:p w14:paraId="570F0B79" w14:textId="21CA58A7" w:rsidR="005D5039" w:rsidRDefault="00390CFC" w:rsidP="00C43FE0">
                    <w:pPr>
                      <w:pStyle w:val="berschrift"/>
                      <w:rPr>
                        <w:rStyle w:val="VerffentlichungstitelZchn"/>
                      </w:rPr>
                    </w:pPr>
                    <w:r>
                      <w:rPr>
                        <w:rStyle w:val="VerffentlichungstitelZchn"/>
                      </w:rPr>
                      <w:t>Antragstellung für d</w:t>
                    </w:r>
                    <w:r w:rsidR="00A676EE">
                      <w:rPr>
                        <w:rStyle w:val="VerffentlichungstitelZchn"/>
                      </w:rPr>
                      <w:t>ie</w:t>
                    </w:r>
                    <w:r>
                      <w:rPr>
                        <w:rStyle w:val="VerffentlichungstitelZchn"/>
                      </w:rPr>
                      <w:t xml:space="preserve"> </w:t>
                    </w:r>
                    <w:r w:rsidR="001B2562">
                      <w:rPr>
                        <w:rStyle w:val="VerffentlichungstitelZchn"/>
                      </w:rPr>
                      <w:t>Förder</w:t>
                    </w:r>
                    <w:r w:rsidR="004560CD">
                      <w:rPr>
                        <w:rStyle w:val="VerffentlichungstitelZchn"/>
                      </w:rPr>
                      <w:t>fonds</w:t>
                    </w:r>
                    <w:r w:rsidR="00D677EC">
                      <w:rPr>
                        <w:rStyle w:val="VerffentlichungstitelZchn"/>
                      </w:rPr>
                      <w:t xml:space="preserve"> </w:t>
                    </w:r>
                  </w:p>
                  <w:p w14:paraId="2426E413" w14:textId="7A16D77E" w:rsidR="005D5039" w:rsidRPr="003625E2" w:rsidRDefault="00D677EC" w:rsidP="005D5039">
                    <w:pPr>
                      <w:pStyle w:val="FSUtext"/>
                      <w:rPr>
                        <w:rStyle w:val="VerffentlichungstitelZchn"/>
                      </w:rPr>
                    </w:pPr>
                    <w:r>
                      <w:rPr>
                        <w:rStyle w:val="VerffentlichungstitelZchn"/>
                      </w:rPr>
                      <w:t>„Gender in Focus</w:t>
                    </w:r>
                    <w:r w:rsidR="005D5039">
                      <w:rPr>
                        <w:rStyle w:val="VerffentlichungstitelZchn"/>
                      </w:rPr>
                      <w:t>“</w:t>
                    </w:r>
                  </w:p>
                  <w:p w14:paraId="1E843C2E" w14:textId="0308828D" w:rsidR="00C43FE0" w:rsidRDefault="00C43FE0" w:rsidP="00C43FE0">
                    <w:pPr>
                      <w:pStyle w:val="berschrift"/>
                      <w:rPr>
                        <w:rStyle w:val="VerffentlichungstitelZchn"/>
                      </w:rPr>
                    </w:pPr>
                  </w:p>
                  <w:p w14:paraId="52056C47" w14:textId="753911F8" w:rsidR="00C43FE0" w:rsidRDefault="00C43FE0" w:rsidP="00943C69">
                    <w:pPr>
                      <w:pStyle w:val="berschrift6"/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A66A2C">
      <w:rPr>
        <w:rFonts w:ascii="Times New Roman" w:hAnsi="Times New Roman"/>
        <w:noProof/>
        <w:sz w:val="24"/>
        <w:szCs w:val="24"/>
      </w:rPr>
      <w:drawing>
        <wp:anchor distT="0" distB="0" distL="114300" distR="114300" simplePos="0" relativeHeight="251685888" behindDoc="1" locked="0" layoutInCell="1" allowOverlap="1" wp14:anchorId="333BC8AC" wp14:editId="1CCB5770">
          <wp:simplePos x="1009650" y="2628900"/>
          <wp:positionH relativeFrom="leftMargin">
            <wp:align>left</wp:align>
          </wp:positionH>
          <wp:positionV relativeFrom="topMargin">
            <wp:align>top</wp:align>
          </wp:positionV>
          <wp:extent cx="7783200" cy="1519200"/>
          <wp:effectExtent l="0" t="0" r="0" b="5080"/>
          <wp:wrapNone/>
          <wp:docPr id="197" name="Grafik 1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Kopteil_Mitteilungen_Anschnit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32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43FE0" w:rsidRPr="00C43FE0">
      <w:rPr>
        <w:rFonts w:ascii="Times New Roman" w:hAnsi="Times New Roman"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22C8A"/>
    <w:multiLevelType w:val="hybridMultilevel"/>
    <w:tmpl w:val="52260DAE"/>
    <w:lvl w:ilvl="0" w:tplc="04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A3C1B6B"/>
    <w:multiLevelType w:val="hybridMultilevel"/>
    <w:tmpl w:val="F4F6188C"/>
    <w:lvl w:ilvl="0" w:tplc="22021B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4559A5"/>
    <w:multiLevelType w:val="hybridMultilevel"/>
    <w:tmpl w:val="8DBAAA1E"/>
    <w:lvl w:ilvl="0" w:tplc="0407000B">
      <w:start w:val="1"/>
      <w:numFmt w:val="bullet"/>
      <w:lvlText w:val=""/>
      <w:lvlJc w:val="left"/>
      <w:pPr>
        <w:ind w:left="114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2AFC3EB2"/>
    <w:multiLevelType w:val="hybridMultilevel"/>
    <w:tmpl w:val="964422DC"/>
    <w:lvl w:ilvl="0" w:tplc="8B0830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CD1957"/>
    <w:multiLevelType w:val="hybridMultilevel"/>
    <w:tmpl w:val="B8F4D6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A92231"/>
    <w:multiLevelType w:val="hybridMultilevel"/>
    <w:tmpl w:val="76D4099E"/>
    <w:lvl w:ilvl="0" w:tplc="5CEE6D02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226690"/>
    <w:multiLevelType w:val="hybridMultilevel"/>
    <w:tmpl w:val="A0741B5E"/>
    <w:lvl w:ilvl="0" w:tplc="22021B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F2E15"/>
    <w:multiLevelType w:val="hybridMultilevel"/>
    <w:tmpl w:val="F4F618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4622C2C"/>
    <w:multiLevelType w:val="hybridMultilevel"/>
    <w:tmpl w:val="2B1A1284"/>
    <w:lvl w:ilvl="0" w:tplc="03D6A4D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5DB73B2"/>
    <w:multiLevelType w:val="hybridMultilevel"/>
    <w:tmpl w:val="71D21278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7DD513C"/>
    <w:multiLevelType w:val="hybridMultilevel"/>
    <w:tmpl w:val="D76A7BF2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2A4494"/>
    <w:multiLevelType w:val="hybridMultilevel"/>
    <w:tmpl w:val="7CD6BF54"/>
    <w:lvl w:ilvl="0" w:tplc="0407000B">
      <w:start w:val="1"/>
      <w:numFmt w:val="bullet"/>
      <w:lvlText w:val=""/>
      <w:lvlJc w:val="left"/>
      <w:pPr>
        <w:ind w:left="114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 w15:restartNumberingAfterBreak="0">
    <w:nsid w:val="78825B36"/>
    <w:multiLevelType w:val="hybridMultilevel"/>
    <w:tmpl w:val="36409A4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404684">
    <w:abstractNumId w:val="5"/>
  </w:num>
  <w:num w:numId="2" w16cid:durableId="2125421816">
    <w:abstractNumId w:val="3"/>
  </w:num>
  <w:num w:numId="3" w16cid:durableId="799422639">
    <w:abstractNumId w:val="12"/>
  </w:num>
  <w:num w:numId="4" w16cid:durableId="271789042">
    <w:abstractNumId w:val="4"/>
  </w:num>
  <w:num w:numId="5" w16cid:durableId="1648976130">
    <w:abstractNumId w:val="0"/>
  </w:num>
  <w:num w:numId="6" w16cid:durableId="818958709">
    <w:abstractNumId w:val="11"/>
  </w:num>
  <w:num w:numId="7" w16cid:durableId="31661345">
    <w:abstractNumId w:val="2"/>
  </w:num>
  <w:num w:numId="8" w16cid:durableId="250623193">
    <w:abstractNumId w:val="10"/>
  </w:num>
  <w:num w:numId="9" w16cid:durableId="225530360">
    <w:abstractNumId w:val="9"/>
  </w:num>
  <w:num w:numId="10" w16cid:durableId="1879853581">
    <w:abstractNumId w:val="1"/>
  </w:num>
  <w:num w:numId="11" w16cid:durableId="1178035339">
    <w:abstractNumId w:val="8"/>
  </w:num>
  <w:num w:numId="12" w16cid:durableId="1707828563">
    <w:abstractNumId w:val="6"/>
  </w:num>
  <w:num w:numId="13" w16cid:durableId="33273195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TrueTypeFonts/>
  <w:proofState w:spelling="clean" w:grammar="clean"/>
  <w:attachedTemplate r:id="rId1"/>
  <w:documentProtection w:edit="forms" w:enforcement="0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 stroke="f">
      <v:fill color="white"/>
      <v:stroke weight="0"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2E4"/>
    <w:rsid w:val="00002262"/>
    <w:rsid w:val="00007C19"/>
    <w:rsid w:val="00010622"/>
    <w:rsid w:val="0006423E"/>
    <w:rsid w:val="00082DC3"/>
    <w:rsid w:val="00087963"/>
    <w:rsid w:val="000A501C"/>
    <w:rsid w:val="000F1F79"/>
    <w:rsid w:val="001203BC"/>
    <w:rsid w:val="0012711C"/>
    <w:rsid w:val="00137CFB"/>
    <w:rsid w:val="0015196E"/>
    <w:rsid w:val="001531E1"/>
    <w:rsid w:val="00156478"/>
    <w:rsid w:val="00164D0E"/>
    <w:rsid w:val="00181B84"/>
    <w:rsid w:val="001A7AF8"/>
    <w:rsid w:val="001B2562"/>
    <w:rsid w:val="001C59D5"/>
    <w:rsid w:val="001D7E87"/>
    <w:rsid w:val="001E1490"/>
    <w:rsid w:val="001F134F"/>
    <w:rsid w:val="001F15B9"/>
    <w:rsid w:val="001F60E8"/>
    <w:rsid w:val="002068F0"/>
    <w:rsid w:val="002241C6"/>
    <w:rsid w:val="00240F7E"/>
    <w:rsid w:val="00244D6C"/>
    <w:rsid w:val="002634D7"/>
    <w:rsid w:val="002A2557"/>
    <w:rsid w:val="002B36A1"/>
    <w:rsid w:val="002D0CBB"/>
    <w:rsid w:val="002F2CE2"/>
    <w:rsid w:val="00305A90"/>
    <w:rsid w:val="00317EEA"/>
    <w:rsid w:val="003418A1"/>
    <w:rsid w:val="00350700"/>
    <w:rsid w:val="00354BC3"/>
    <w:rsid w:val="003625E2"/>
    <w:rsid w:val="00390CFC"/>
    <w:rsid w:val="003C1787"/>
    <w:rsid w:val="003D7C02"/>
    <w:rsid w:val="003E4442"/>
    <w:rsid w:val="003E67B3"/>
    <w:rsid w:val="003F0C4B"/>
    <w:rsid w:val="003F1557"/>
    <w:rsid w:val="0040086E"/>
    <w:rsid w:val="004044EF"/>
    <w:rsid w:val="0043249E"/>
    <w:rsid w:val="004358E6"/>
    <w:rsid w:val="0043684A"/>
    <w:rsid w:val="00437C66"/>
    <w:rsid w:val="004405AA"/>
    <w:rsid w:val="00440ADB"/>
    <w:rsid w:val="004560CD"/>
    <w:rsid w:val="004B5FDA"/>
    <w:rsid w:val="004C392D"/>
    <w:rsid w:val="004E1A8C"/>
    <w:rsid w:val="004E7898"/>
    <w:rsid w:val="004F1B0B"/>
    <w:rsid w:val="005056B9"/>
    <w:rsid w:val="00507B87"/>
    <w:rsid w:val="00516EE1"/>
    <w:rsid w:val="0053481A"/>
    <w:rsid w:val="005527FC"/>
    <w:rsid w:val="00557A32"/>
    <w:rsid w:val="00574028"/>
    <w:rsid w:val="005A098C"/>
    <w:rsid w:val="005B0DDD"/>
    <w:rsid w:val="005C5746"/>
    <w:rsid w:val="005D3EBF"/>
    <w:rsid w:val="005D5039"/>
    <w:rsid w:val="005F1F6D"/>
    <w:rsid w:val="00621CD5"/>
    <w:rsid w:val="00624252"/>
    <w:rsid w:val="00626058"/>
    <w:rsid w:val="00631950"/>
    <w:rsid w:val="00632A5B"/>
    <w:rsid w:val="0065177A"/>
    <w:rsid w:val="006632FD"/>
    <w:rsid w:val="00682BF1"/>
    <w:rsid w:val="006923D9"/>
    <w:rsid w:val="006C7A15"/>
    <w:rsid w:val="006D478B"/>
    <w:rsid w:val="006E143A"/>
    <w:rsid w:val="006E3C5A"/>
    <w:rsid w:val="007220BA"/>
    <w:rsid w:val="007318B2"/>
    <w:rsid w:val="00734A2F"/>
    <w:rsid w:val="007407FF"/>
    <w:rsid w:val="00755107"/>
    <w:rsid w:val="00755E2D"/>
    <w:rsid w:val="00757CC9"/>
    <w:rsid w:val="00765715"/>
    <w:rsid w:val="00770D4F"/>
    <w:rsid w:val="0079142F"/>
    <w:rsid w:val="007B58F8"/>
    <w:rsid w:val="007D2DEF"/>
    <w:rsid w:val="007E760E"/>
    <w:rsid w:val="007F681A"/>
    <w:rsid w:val="007F7932"/>
    <w:rsid w:val="00804485"/>
    <w:rsid w:val="008123B4"/>
    <w:rsid w:val="00821704"/>
    <w:rsid w:val="0084164E"/>
    <w:rsid w:val="00845E94"/>
    <w:rsid w:val="0088348E"/>
    <w:rsid w:val="00883499"/>
    <w:rsid w:val="00897606"/>
    <w:rsid w:val="008E487A"/>
    <w:rsid w:val="008E5E43"/>
    <w:rsid w:val="008F4DC7"/>
    <w:rsid w:val="009046D0"/>
    <w:rsid w:val="0094026F"/>
    <w:rsid w:val="00943C69"/>
    <w:rsid w:val="00952BF7"/>
    <w:rsid w:val="00960CDC"/>
    <w:rsid w:val="00974FD6"/>
    <w:rsid w:val="009A229E"/>
    <w:rsid w:val="009A32E4"/>
    <w:rsid w:val="009C35BC"/>
    <w:rsid w:val="009D220B"/>
    <w:rsid w:val="00A14CC9"/>
    <w:rsid w:val="00A20C39"/>
    <w:rsid w:val="00A31185"/>
    <w:rsid w:val="00A4623D"/>
    <w:rsid w:val="00A46677"/>
    <w:rsid w:val="00A6242B"/>
    <w:rsid w:val="00A640C1"/>
    <w:rsid w:val="00A66A2C"/>
    <w:rsid w:val="00A676EE"/>
    <w:rsid w:val="00A920DA"/>
    <w:rsid w:val="00AA7032"/>
    <w:rsid w:val="00AB3675"/>
    <w:rsid w:val="00AB498F"/>
    <w:rsid w:val="00AD221E"/>
    <w:rsid w:val="00AD38B2"/>
    <w:rsid w:val="00B05BEA"/>
    <w:rsid w:val="00B222F2"/>
    <w:rsid w:val="00B31BA3"/>
    <w:rsid w:val="00B32E5F"/>
    <w:rsid w:val="00B60457"/>
    <w:rsid w:val="00B60C4B"/>
    <w:rsid w:val="00B60D82"/>
    <w:rsid w:val="00B75BE9"/>
    <w:rsid w:val="00B84BC2"/>
    <w:rsid w:val="00BA6EA9"/>
    <w:rsid w:val="00BC0BB9"/>
    <w:rsid w:val="00BE01A3"/>
    <w:rsid w:val="00C323AD"/>
    <w:rsid w:val="00C34091"/>
    <w:rsid w:val="00C43FE0"/>
    <w:rsid w:val="00C5091F"/>
    <w:rsid w:val="00C52B06"/>
    <w:rsid w:val="00C7329B"/>
    <w:rsid w:val="00C86C5B"/>
    <w:rsid w:val="00CA3110"/>
    <w:rsid w:val="00CA3B9C"/>
    <w:rsid w:val="00CA72E8"/>
    <w:rsid w:val="00CB0E73"/>
    <w:rsid w:val="00CB118E"/>
    <w:rsid w:val="00CB1650"/>
    <w:rsid w:val="00CC0C1E"/>
    <w:rsid w:val="00CC4FE5"/>
    <w:rsid w:val="00CD41BB"/>
    <w:rsid w:val="00CD71EB"/>
    <w:rsid w:val="00CE0075"/>
    <w:rsid w:val="00CE2516"/>
    <w:rsid w:val="00CE4E16"/>
    <w:rsid w:val="00CF3153"/>
    <w:rsid w:val="00CF4E41"/>
    <w:rsid w:val="00D06FE7"/>
    <w:rsid w:val="00D16236"/>
    <w:rsid w:val="00D16E07"/>
    <w:rsid w:val="00D31001"/>
    <w:rsid w:val="00D31989"/>
    <w:rsid w:val="00D40A9F"/>
    <w:rsid w:val="00D51615"/>
    <w:rsid w:val="00D607BA"/>
    <w:rsid w:val="00D677EC"/>
    <w:rsid w:val="00D92BD1"/>
    <w:rsid w:val="00DB1CBE"/>
    <w:rsid w:val="00DD5925"/>
    <w:rsid w:val="00DF16FD"/>
    <w:rsid w:val="00E01E68"/>
    <w:rsid w:val="00E02541"/>
    <w:rsid w:val="00E21BE4"/>
    <w:rsid w:val="00E311EA"/>
    <w:rsid w:val="00E357C3"/>
    <w:rsid w:val="00E50786"/>
    <w:rsid w:val="00E51309"/>
    <w:rsid w:val="00E56685"/>
    <w:rsid w:val="00E61050"/>
    <w:rsid w:val="00E645BC"/>
    <w:rsid w:val="00E71FE9"/>
    <w:rsid w:val="00E96BEC"/>
    <w:rsid w:val="00EC1D7B"/>
    <w:rsid w:val="00EC54D3"/>
    <w:rsid w:val="00EF2B3B"/>
    <w:rsid w:val="00F140F2"/>
    <w:rsid w:val="00F156D6"/>
    <w:rsid w:val="00F17859"/>
    <w:rsid w:val="00F41639"/>
    <w:rsid w:val="00F72A36"/>
    <w:rsid w:val="00F94BBD"/>
    <w:rsid w:val="00FB5231"/>
    <w:rsid w:val="00FD7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 stroke="f">
      <v:fill color="white"/>
      <v:stroke weight="0" on="f"/>
      <v:textbox inset="0,0,0,0"/>
    </o:shapedefaults>
    <o:shapelayout v:ext="edit">
      <o:idmap v:ext="edit" data="2"/>
    </o:shapelayout>
  </w:shapeDefaults>
  <w:decimalSymbol w:val=","/>
  <w:listSeparator w:val=";"/>
  <w14:docId w14:val="7BD838C6"/>
  <w15:docId w15:val="{8A94C64C-8A20-49C3-99A9-3412533AF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uiPriority="9"/>
    <w:lsdException w:name="heading 3" w:uiPriority="9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Einrichtung"/>
    <w:qFormat/>
    <w:rsid w:val="00C43FE0"/>
    <w:rPr>
      <w:rFonts w:ascii="Roboto Condensed" w:hAnsi="Roboto Condensed"/>
    </w:rPr>
  </w:style>
  <w:style w:type="paragraph" w:styleId="berschrift1">
    <w:name w:val="heading 1"/>
    <w:aliases w:val="Briefkopf"/>
    <w:basedOn w:val="Standard"/>
    <w:next w:val="Standard"/>
    <w:link w:val="berschrift1Zchn"/>
    <w:rsid w:val="00CB0E73"/>
    <w:pPr>
      <w:keepNext/>
      <w:outlineLvl w:val="0"/>
    </w:pPr>
    <w:rPr>
      <w:b/>
      <w:sz w:val="17"/>
    </w:rPr>
  </w:style>
  <w:style w:type="paragraph" w:styleId="berschrift2">
    <w:name w:val="heading 2"/>
    <w:basedOn w:val="Standard"/>
    <w:next w:val="Standard"/>
    <w:pPr>
      <w:keepNext/>
      <w:outlineLvl w:val="1"/>
    </w:pPr>
    <w:rPr>
      <w:rFonts w:ascii="Palatino" w:hAnsi="Palatino"/>
      <w:sz w:val="30"/>
    </w:rPr>
  </w:style>
  <w:style w:type="paragraph" w:styleId="berschrift3">
    <w:name w:val="heading 3"/>
    <w:aliases w:val="Absender"/>
    <w:basedOn w:val="Standard"/>
    <w:next w:val="Standard"/>
    <w:rsid w:val="006632FD"/>
    <w:pPr>
      <w:keepNext/>
      <w:spacing w:before="2100" w:after="60"/>
      <w:outlineLvl w:val="2"/>
    </w:pPr>
    <w:rPr>
      <w:rFonts w:ascii="Roboto" w:hAnsi="Roboto"/>
      <w:b/>
      <w:sz w:val="1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B36A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aliases w:val="Adresse"/>
    <w:next w:val="Standard"/>
    <w:link w:val="berschrift5Zchn"/>
    <w:autoRedefine/>
    <w:uiPriority w:val="9"/>
    <w:unhideWhenUsed/>
    <w:rsid w:val="00A4623D"/>
    <w:pPr>
      <w:widowControl w:val="0"/>
      <w:spacing w:line="264" w:lineRule="auto"/>
      <w:outlineLvl w:val="4"/>
    </w:pPr>
    <w:rPr>
      <w:rFonts w:ascii="Roboto" w:eastAsiaTheme="majorEastAsia" w:hAnsi="Roboto" w:cstheme="majorBidi"/>
    </w:rPr>
  </w:style>
  <w:style w:type="paragraph" w:styleId="berschrift6">
    <w:name w:val="heading 6"/>
    <w:aliases w:val="Text"/>
    <w:next w:val="Standard"/>
    <w:link w:val="berschrift6Zchn"/>
    <w:uiPriority w:val="9"/>
    <w:unhideWhenUsed/>
    <w:qFormat/>
    <w:rsid w:val="002634D7"/>
    <w:pPr>
      <w:widowControl w:val="0"/>
      <w:spacing w:after="200" w:line="264" w:lineRule="auto"/>
      <w:outlineLvl w:val="5"/>
    </w:pPr>
    <w:rPr>
      <w:rFonts w:ascii="Roboto" w:eastAsiaTheme="majorEastAsia" w:hAnsi="Roboto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pPr>
      <w:spacing w:before="1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48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487A"/>
    <w:rPr>
      <w:rFonts w:ascii="Tahoma" w:hAnsi="Tahoma" w:cs="Tahoma"/>
      <w:sz w:val="16"/>
      <w:szCs w:val="16"/>
    </w:rPr>
  </w:style>
  <w:style w:type="paragraph" w:customStyle="1" w:styleId="berschrift">
    <w:name w:val="Überschrift"/>
    <w:next w:val="FSUtext"/>
    <w:link w:val="berschriftZchn"/>
    <w:rsid w:val="00C43FE0"/>
    <w:pPr>
      <w:spacing w:after="40"/>
    </w:pPr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paragraph" w:customStyle="1" w:styleId="FSUklein">
    <w:name w:val="FSU klein"/>
    <w:basedOn w:val="FSUtext"/>
    <w:rsid w:val="00765715"/>
    <w:rPr>
      <w:sz w:val="12"/>
      <w:szCs w:val="12"/>
    </w:rPr>
  </w:style>
  <w:style w:type="paragraph" w:customStyle="1" w:styleId="FSUtext">
    <w:name w:val="FSU text"/>
    <w:rsid w:val="00765715"/>
    <w:pPr>
      <w:spacing w:line="288" w:lineRule="auto"/>
    </w:pPr>
    <w:rPr>
      <w:rFonts w:ascii="Roboto" w:eastAsia="SimSun" w:hAnsi="Roboto" w:cs="Arial"/>
      <w:sz w:val="19"/>
      <w:szCs w:val="17"/>
      <w:lang w:eastAsia="en-US"/>
    </w:rPr>
  </w:style>
  <w:style w:type="character" w:styleId="Fett">
    <w:name w:val="Strong"/>
    <w:aliases w:val="FSU adresse"/>
    <w:rsid w:val="00765715"/>
    <w:rPr>
      <w:rFonts w:ascii="Roboto Condensed" w:hAnsi="Roboto Condensed"/>
      <w:b w:val="0"/>
      <w:bCs/>
      <w:i w:val="0"/>
      <w:sz w:val="16"/>
    </w:rPr>
  </w:style>
  <w:style w:type="character" w:styleId="Hervorhebung">
    <w:name w:val="Emphasis"/>
    <w:aliases w:val="FSU Zitat"/>
    <w:rsid w:val="00765715"/>
    <w:rPr>
      <w:rFonts w:ascii="Roboto" w:hAnsi="Roboto"/>
      <w:i/>
      <w:iCs/>
      <w:sz w:val="19"/>
    </w:rPr>
  </w:style>
  <w:style w:type="paragraph" w:styleId="Titel">
    <w:name w:val="Title"/>
    <w:basedOn w:val="Standard"/>
    <w:next w:val="Standard"/>
    <w:link w:val="TitelZchn"/>
    <w:uiPriority w:val="10"/>
    <w:rsid w:val="002B36A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B36A1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B36A1"/>
    <w:rPr>
      <w:rFonts w:asciiTheme="majorHAnsi" w:eastAsiaTheme="majorEastAsia" w:hAnsiTheme="majorHAnsi" w:cstheme="majorBidi"/>
      <w:bCs/>
      <w:i/>
      <w:iCs/>
      <w:color w:val="4F81BD" w:themeColor="accent1"/>
      <w:sz w:val="19"/>
    </w:rPr>
  </w:style>
  <w:style w:type="character" w:customStyle="1" w:styleId="berschrift5Zchn">
    <w:name w:val="Überschrift 5 Zchn"/>
    <w:aliases w:val="Adresse Zchn"/>
    <w:basedOn w:val="Absatz-Standardschriftart"/>
    <w:link w:val="berschrift5"/>
    <w:uiPriority w:val="9"/>
    <w:rsid w:val="00A4623D"/>
    <w:rPr>
      <w:rFonts w:ascii="Roboto" w:eastAsiaTheme="majorEastAsia" w:hAnsi="Roboto" w:cstheme="majorBidi"/>
    </w:rPr>
  </w:style>
  <w:style w:type="character" w:customStyle="1" w:styleId="berschrift1Zchn">
    <w:name w:val="Überschrift 1 Zchn"/>
    <w:aliases w:val="Briefkopf Zchn"/>
    <w:basedOn w:val="Absatz-Standardschriftart"/>
    <w:link w:val="berschrift1"/>
    <w:rsid w:val="00A46677"/>
    <w:rPr>
      <w:rFonts w:ascii="Roboto Condensed" w:hAnsi="Roboto Condensed"/>
      <w:sz w:val="17"/>
    </w:rPr>
  </w:style>
  <w:style w:type="character" w:customStyle="1" w:styleId="TextkrperZchn">
    <w:name w:val="Textkörper Zchn"/>
    <w:basedOn w:val="Absatz-Standardschriftart"/>
    <w:link w:val="Textkrper"/>
    <w:semiHidden/>
    <w:rsid w:val="00A46677"/>
    <w:rPr>
      <w:rFonts w:ascii="Roboto Condensed" w:hAnsi="Roboto Condensed"/>
      <w:b/>
    </w:rPr>
  </w:style>
  <w:style w:type="character" w:customStyle="1" w:styleId="berschrift6Zchn">
    <w:name w:val="Überschrift 6 Zchn"/>
    <w:aliases w:val="Text Zchn"/>
    <w:basedOn w:val="Absatz-Standardschriftart"/>
    <w:link w:val="berschrift6"/>
    <w:uiPriority w:val="9"/>
    <w:rsid w:val="002634D7"/>
    <w:rPr>
      <w:rFonts w:ascii="Roboto" w:eastAsiaTheme="majorEastAsia" w:hAnsi="Roboto" w:cstheme="majorBidi"/>
      <w:iCs/>
    </w:rPr>
  </w:style>
  <w:style w:type="paragraph" w:customStyle="1" w:styleId="Verffentlichungstitel">
    <w:name w:val="Veröffentlichungstitel"/>
    <w:basedOn w:val="berschrift"/>
    <w:link w:val="VerffentlichungstitelZchn"/>
    <w:qFormat/>
    <w:rsid w:val="00C43FE0"/>
  </w:style>
  <w:style w:type="paragraph" w:customStyle="1" w:styleId="berschriftH2">
    <w:name w:val="Überschrift H2"/>
    <w:basedOn w:val="berschrift"/>
    <w:link w:val="berschriftH2Zchn"/>
    <w:qFormat/>
    <w:rsid w:val="00C43FE0"/>
    <w:rPr>
      <w:sz w:val="28"/>
      <w:szCs w:val="28"/>
    </w:rPr>
  </w:style>
  <w:style w:type="character" w:customStyle="1" w:styleId="berschriftZchn">
    <w:name w:val="Überschrift Zchn"/>
    <w:basedOn w:val="Absatz-Standardschriftart"/>
    <w:link w:val="berschrift"/>
    <w:rsid w:val="00C43FE0"/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character" w:customStyle="1" w:styleId="VerffentlichungstitelZchn">
    <w:name w:val="Veröffentlichungstitel Zchn"/>
    <w:basedOn w:val="berschriftZchn"/>
    <w:link w:val="Verffentlichungstitel"/>
    <w:rsid w:val="00C43FE0"/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character" w:customStyle="1" w:styleId="berschriftH2Zchn">
    <w:name w:val="Überschrift H2 Zchn"/>
    <w:basedOn w:val="berschriftZchn"/>
    <w:link w:val="berschriftH2"/>
    <w:rsid w:val="00C43FE0"/>
    <w:rPr>
      <w:rFonts w:ascii="Roboto Condensed" w:eastAsia="SimSun" w:hAnsi="Roboto Condensed" w:cs="Arial"/>
      <w:color w:val="000000" w:themeColor="text1"/>
      <w:sz w:val="28"/>
      <w:szCs w:val="28"/>
      <w:lang w:eastAsia="en-US"/>
    </w:rPr>
  </w:style>
  <w:style w:type="table" w:styleId="Tabellenraster">
    <w:name w:val="Table Grid"/>
    <w:basedOn w:val="NormaleTabelle"/>
    <w:uiPriority w:val="59"/>
    <w:rsid w:val="00B60D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unterschrift">
    <w:name w:val="Bildunterschrift"/>
    <w:basedOn w:val="Standard"/>
    <w:link w:val="BildunterschriftZchn"/>
    <w:qFormat/>
    <w:rsid w:val="00FB5231"/>
    <w:pPr>
      <w:spacing w:after="120"/>
    </w:pPr>
    <w:rPr>
      <w:color w:val="808080" w:themeColor="background1" w:themeShade="80"/>
      <w:sz w:val="16"/>
      <w:szCs w:val="16"/>
    </w:rPr>
  </w:style>
  <w:style w:type="character" w:customStyle="1" w:styleId="BildunterschriftZchn">
    <w:name w:val="Bildunterschrift Zchn"/>
    <w:basedOn w:val="Absatz-Standardschriftart"/>
    <w:link w:val="Bildunterschrift"/>
    <w:rsid w:val="00FB5231"/>
    <w:rPr>
      <w:rFonts w:ascii="Roboto Condensed" w:hAnsi="Roboto Condensed"/>
      <w:color w:val="808080" w:themeColor="background1" w:themeShade="80"/>
      <w:sz w:val="16"/>
      <w:szCs w:val="16"/>
    </w:rPr>
  </w:style>
  <w:style w:type="paragraph" w:styleId="Listenabsatz">
    <w:name w:val="List Paragraph"/>
    <w:basedOn w:val="Standard"/>
    <w:uiPriority w:val="34"/>
    <w:qFormat/>
    <w:rsid w:val="006923D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5D3EB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E6105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5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gib@uni-jena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5sida2.FSUJENA\Desktop\Briefkopf_Pr&#228;side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B3B44D-9CFF-4BE2-A8FA-1936563152C1}"/>
      </w:docPartPr>
      <w:docPartBody>
        <w:p w:rsidR="005B1664" w:rsidRDefault="005B1664">
          <w:r w:rsidRPr="00E14FEC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Palatino">
    <w:charset w:val="00"/>
    <w:family w:val="auto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64"/>
    <w:rsid w:val="00137CFB"/>
    <w:rsid w:val="003418A1"/>
    <w:rsid w:val="004648C2"/>
    <w:rsid w:val="005244F0"/>
    <w:rsid w:val="00557A32"/>
    <w:rsid w:val="005B1664"/>
    <w:rsid w:val="005F1F6D"/>
    <w:rsid w:val="007F681A"/>
    <w:rsid w:val="00974FD6"/>
    <w:rsid w:val="009D220B"/>
    <w:rsid w:val="00A14CC9"/>
    <w:rsid w:val="00A6242B"/>
    <w:rsid w:val="00AD221E"/>
    <w:rsid w:val="00CC0C1E"/>
    <w:rsid w:val="00EC54D3"/>
    <w:rsid w:val="00EF2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244F0"/>
    <w:rPr>
      <w:color w:val="666666"/>
    </w:rPr>
  </w:style>
  <w:style w:type="paragraph" w:customStyle="1" w:styleId="2E2AF0B404534A08A95DDA6471916F18">
    <w:name w:val="2E2AF0B404534A08A95DDA6471916F18"/>
    <w:rsid w:val="00EF24B3"/>
  </w:style>
  <w:style w:type="paragraph" w:customStyle="1" w:styleId="FB7D89CC9ED9455494AC31FC09F314DD">
    <w:name w:val="FB7D89CC9ED9455494AC31FC09F314DD"/>
    <w:rsid w:val="005244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30A19-1889-4154-843A-03FE792D5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Briefkopf_Präsident.dotx</Template>
  <TotalTime>0</TotalTime>
  <Pages>1</Pages>
  <Words>143</Words>
  <Characters>906</Characters>
  <Application>Microsoft Office Word</Application>
  <DocSecurity>0</DocSecurity>
  <Lines>19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Hafner-Marketing</Company>
  <LinksUpToDate>false</LinksUpToDate>
  <CharactersWithSpaces>1039</CharactersWithSpaces>
  <SharedDoc>false</SharedDoc>
  <HLinks>
    <vt:vector size="12" baseType="variant">
      <vt:variant>
        <vt:i4>7471199</vt:i4>
      </vt:variant>
      <vt:variant>
        <vt:i4>1037</vt:i4>
      </vt:variant>
      <vt:variant>
        <vt:i4>1025</vt:i4>
      </vt:variant>
      <vt:variant>
        <vt:i4>1</vt:i4>
      </vt:variant>
      <vt:variant>
        <vt:lpwstr>A:\logo.bmp</vt:lpwstr>
      </vt:variant>
      <vt:variant>
        <vt:lpwstr/>
      </vt:variant>
      <vt:variant>
        <vt:i4>5701743</vt:i4>
      </vt:variant>
      <vt:variant>
        <vt:i4>1040</vt:i4>
      </vt:variant>
      <vt:variant>
        <vt:i4>1026</vt:i4>
      </vt:variant>
      <vt:variant>
        <vt:i4>1</vt:i4>
      </vt:variant>
      <vt:variant>
        <vt:lpwstr>A:\wortmarke.bmp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Franke</dc:creator>
  <cp:keywords/>
  <dc:description/>
  <cp:lastModifiedBy>Falk Bornmüller</cp:lastModifiedBy>
  <cp:revision>2</cp:revision>
  <cp:lastPrinted>2025-03-06T11:36:00Z</cp:lastPrinted>
  <dcterms:created xsi:type="dcterms:W3CDTF">2025-12-18T09:15:00Z</dcterms:created>
  <dcterms:modified xsi:type="dcterms:W3CDTF">2025-12-18T09:15:00Z</dcterms:modified>
</cp:coreProperties>
</file>