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0C9B7A" w14:textId="384D0E34" w:rsidR="00A933EA" w:rsidRDefault="00A933EA" w:rsidP="0094026F">
      <w:pPr>
        <w:pStyle w:val="berschriftH2"/>
        <w:jc w:val="center"/>
        <w:rPr>
          <w:b/>
          <w:bCs/>
        </w:rPr>
      </w:pPr>
      <w:r w:rsidRPr="00A933EA">
        <w:rPr>
          <w:b/>
          <w:bCs/>
        </w:rPr>
        <w:t>Application for the fund</w:t>
      </w:r>
      <w:r w:rsidR="003F282C">
        <w:rPr>
          <w:b/>
          <w:bCs/>
        </w:rPr>
        <w:t>ing program</w:t>
      </w:r>
    </w:p>
    <w:p w14:paraId="70A1E1B1" w14:textId="2F894443" w:rsidR="00C43FE0" w:rsidRPr="003625E2" w:rsidRDefault="00BE01A3" w:rsidP="0094026F">
      <w:pPr>
        <w:pStyle w:val="berschriftH2"/>
        <w:jc w:val="center"/>
        <w:rPr>
          <w:b/>
          <w:bCs/>
        </w:rPr>
      </w:pPr>
      <w:r>
        <w:rPr>
          <w:b/>
          <w:bCs/>
        </w:rPr>
        <w:t>G</w:t>
      </w:r>
      <w:r w:rsidR="00B75BE9">
        <w:rPr>
          <w:b/>
          <w:bCs/>
        </w:rPr>
        <w:t>ender in Focus</w:t>
      </w:r>
    </w:p>
    <w:p w14:paraId="4665E4A3" w14:textId="77777777" w:rsidR="00A676EE" w:rsidRDefault="00A676EE" w:rsidP="00A676EE"/>
    <w:p w14:paraId="1E603844" w14:textId="77777777" w:rsidR="00A676EE" w:rsidRDefault="00A676EE" w:rsidP="00A676EE"/>
    <w:p w14:paraId="78BD6911" w14:textId="77777777" w:rsidR="00E61050" w:rsidRDefault="00E61050" w:rsidP="001203BC">
      <w:pPr>
        <w:spacing w:after="120"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1D48A942" w14:textId="61D2708A" w:rsidR="00002262" w:rsidRPr="00845E94" w:rsidRDefault="00845E94" w:rsidP="00845E94">
      <w:pPr>
        <w:pStyle w:val="Listenabsatz"/>
        <w:numPr>
          <w:ilvl w:val="0"/>
          <w:numId w:val="8"/>
        </w:numPr>
        <w:spacing w:after="120" w:line="264" w:lineRule="auto"/>
        <w:ind w:left="714" w:hanging="357"/>
        <w:contextualSpacing w:val="0"/>
        <w:jc w:val="both"/>
        <w:rPr>
          <w:rFonts w:ascii="Roboto" w:eastAsiaTheme="majorEastAsia" w:hAnsi="Roboto" w:cstheme="majorBidi"/>
          <w:b/>
          <w:bCs/>
          <w:iCs/>
          <w:sz w:val="24"/>
          <w:szCs w:val="24"/>
        </w:rPr>
      </w:pPr>
      <w:r w:rsidRPr="00845E94">
        <w:rPr>
          <w:rFonts w:ascii="Roboto" w:eastAsiaTheme="majorEastAsia" w:hAnsi="Roboto" w:cstheme="majorBidi"/>
          <w:b/>
          <w:bCs/>
          <w:iCs/>
          <w:sz w:val="24"/>
          <w:szCs w:val="24"/>
        </w:rPr>
        <w:t>D</w:t>
      </w:r>
      <w:r w:rsidR="00BF6712">
        <w:rPr>
          <w:rFonts w:ascii="Roboto" w:eastAsiaTheme="majorEastAsia" w:hAnsi="Roboto" w:cstheme="majorBidi"/>
          <w:b/>
          <w:bCs/>
          <w:iCs/>
          <w:sz w:val="24"/>
          <w:szCs w:val="24"/>
        </w:rPr>
        <w:t>escription of</w:t>
      </w:r>
      <w:r w:rsidR="004E046E">
        <w:rPr>
          <w:rFonts w:ascii="Roboto" w:eastAsiaTheme="majorEastAsia" w:hAnsi="Roboto" w:cstheme="majorBidi"/>
          <w:b/>
          <w:bCs/>
          <w:iCs/>
          <w:sz w:val="24"/>
          <w:szCs w:val="24"/>
        </w:rPr>
        <w:t xml:space="preserve"> </w:t>
      </w:r>
      <w:r w:rsidR="00BF6712">
        <w:rPr>
          <w:rFonts w:ascii="Roboto" w:eastAsiaTheme="majorEastAsia" w:hAnsi="Roboto" w:cstheme="majorBidi"/>
          <w:b/>
          <w:bCs/>
          <w:iCs/>
          <w:sz w:val="24"/>
          <w:szCs w:val="24"/>
        </w:rPr>
        <w:t>the proposed project</w:t>
      </w:r>
    </w:p>
    <w:p w14:paraId="39C2C3C6" w14:textId="23D8AECA" w:rsidR="002068F0" w:rsidRDefault="00BF6712" w:rsidP="002068F0">
      <w:pPr>
        <w:pStyle w:val="Listenabsatz"/>
        <w:numPr>
          <w:ilvl w:val="0"/>
          <w:numId w:val="10"/>
        </w:num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 w:rsidRPr="00BF6712">
        <w:rPr>
          <w:rFonts w:ascii="Roboto" w:eastAsiaTheme="majorEastAsia" w:hAnsi="Roboto" w:cstheme="majorBidi"/>
          <w:iCs/>
          <w:sz w:val="24"/>
          <w:szCs w:val="24"/>
        </w:rPr>
        <w:t>Please describe the planned research project in a maximum of 1000 words.</w:t>
      </w:r>
      <w:r w:rsidR="00845E94">
        <w:rPr>
          <w:rFonts w:ascii="Roboto" w:eastAsiaTheme="majorEastAsia" w:hAnsi="Roboto" w:cstheme="majorBidi"/>
          <w:iCs/>
          <w:sz w:val="24"/>
          <w:szCs w:val="24"/>
        </w:rPr>
        <w:t xml:space="preserve"> </w:t>
      </w:r>
    </w:p>
    <w:p w14:paraId="6D5762EF" w14:textId="6719BDA2" w:rsidR="00845E94" w:rsidRDefault="00BF6712" w:rsidP="002068F0">
      <w:pPr>
        <w:pStyle w:val="Listenabsatz"/>
        <w:spacing w:line="264" w:lineRule="auto"/>
        <w:ind w:firstLine="36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 w:rsidRPr="00BF6712">
        <w:rPr>
          <w:rFonts w:ascii="Roboto" w:eastAsiaTheme="majorEastAsia" w:hAnsi="Roboto" w:cstheme="majorBidi"/>
          <w:iCs/>
          <w:sz w:val="24"/>
          <w:szCs w:val="24"/>
        </w:rPr>
        <w:t>Use the following guiding questions as a basis for the structure:</w:t>
      </w:r>
    </w:p>
    <w:p w14:paraId="1D9929A8" w14:textId="77777777" w:rsidR="00BF6712" w:rsidRDefault="00BF6712" w:rsidP="00E01E68">
      <w:pPr>
        <w:pStyle w:val="Listenabsatz"/>
        <w:numPr>
          <w:ilvl w:val="0"/>
          <w:numId w:val="9"/>
        </w:numPr>
        <w:spacing w:after="120" w:line="264" w:lineRule="auto"/>
        <w:ind w:left="1434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 w:rsidRPr="00BF6712">
        <w:rPr>
          <w:rFonts w:ascii="Roboto" w:eastAsiaTheme="majorEastAsia" w:hAnsi="Roboto" w:cstheme="majorBidi"/>
          <w:iCs/>
          <w:sz w:val="24"/>
          <w:szCs w:val="24"/>
        </w:rPr>
        <w:t>What are the objectives of your programme? What scientific questions does the programme aim to answer?</w:t>
      </w:r>
    </w:p>
    <w:p w14:paraId="50033938" w14:textId="6A200107" w:rsidR="002068F0" w:rsidRPr="00E01E68" w:rsidRDefault="00BF6712" w:rsidP="00E01E68">
      <w:pPr>
        <w:pStyle w:val="Listenabsatz"/>
        <w:numPr>
          <w:ilvl w:val="0"/>
          <w:numId w:val="9"/>
        </w:numPr>
        <w:spacing w:after="120" w:line="264" w:lineRule="auto"/>
        <w:ind w:left="1434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 w:rsidRPr="00BF6712">
        <w:rPr>
          <w:rFonts w:ascii="Roboto" w:eastAsiaTheme="majorEastAsia" w:hAnsi="Roboto" w:cstheme="majorBidi"/>
          <w:iCs/>
          <w:sz w:val="24"/>
          <w:szCs w:val="24"/>
        </w:rPr>
        <w:t xml:space="preserve">Which aspects of sex and/or gender are taken into account in your planned </w:t>
      </w:r>
      <w:r w:rsidR="00153888">
        <w:rPr>
          <w:rFonts w:ascii="Roboto" w:eastAsiaTheme="majorEastAsia" w:hAnsi="Roboto" w:cstheme="majorBidi"/>
          <w:iCs/>
          <w:sz w:val="24"/>
          <w:szCs w:val="24"/>
        </w:rPr>
        <w:t>project</w:t>
      </w:r>
      <w:r w:rsidRPr="00BF6712">
        <w:rPr>
          <w:rFonts w:ascii="Roboto" w:eastAsiaTheme="majorEastAsia" w:hAnsi="Roboto" w:cstheme="majorBidi"/>
          <w:iCs/>
          <w:sz w:val="24"/>
          <w:szCs w:val="24"/>
        </w:rPr>
        <w:t>? What specific role do these aspects play in your research (e.g. for the topic/question, methodology, research design)?</w:t>
      </w:r>
    </w:p>
    <w:tbl>
      <w:tblPr>
        <w:tblStyle w:val="Tabellenraster"/>
        <w:tblW w:w="0" w:type="auto"/>
        <w:tblInd w:w="708" w:type="dxa"/>
        <w:tblLook w:val="04A0" w:firstRow="1" w:lastRow="0" w:firstColumn="1" w:lastColumn="0" w:noHBand="0" w:noVBand="1"/>
      </w:tblPr>
      <w:tblGrid>
        <w:gridCol w:w="8353"/>
      </w:tblGrid>
      <w:tr w:rsidR="002068F0" w14:paraId="1C5EC421" w14:textId="77777777" w:rsidTr="002068F0">
        <w:tc>
          <w:tcPr>
            <w:tcW w:w="9061" w:type="dxa"/>
          </w:tcPr>
          <w:sdt>
            <w:sdtPr>
              <w:rPr>
                <w:rFonts w:ascii="Roboto" w:eastAsiaTheme="majorEastAsia" w:hAnsi="Roboto" w:cstheme="majorBidi"/>
                <w:iCs/>
                <w:sz w:val="24"/>
                <w:szCs w:val="24"/>
              </w:rPr>
              <w:alias w:val="Description"/>
              <w:tag w:val="Description"/>
              <w:id w:val="665524234"/>
              <w:lock w:val="sdtLocked"/>
              <w:placeholder>
                <w:docPart w:val="B2894243CF124E5CA11A3ED1AA84E99E"/>
              </w:placeholder>
              <w:showingPlcHdr/>
            </w:sdtPr>
            <w:sdtEndPr/>
            <w:sdtContent>
              <w:p w14:paraId="29358602" w14:textId="5C487885" w:rsidR="002068F0" w:rsidRDefault="00BF6712" w:rsidP="002068F0">
                <w:pPr>
                  <w:spacing w:line="264" w:lineRule="auto"/>
                  <w:jc w:val="both"/>
                  <w:rPr>
                    <w:rFonts w:ascii="Roboto" w:eastAsiaTheme="majorEastAsia" w:hAnsi="Roboto" w:cstheme="majorBidi"/>
                    <w:iCs/>
                    <w:sz w:val="24"/>
                    <w:szCs w:val="24"/>
                  </w:rPr>
                </w:pPr>
                <w:r w:rsidRPr="00BF6712">
                  <w:rPr>
                    <w:rStyle w:val="Platzhaltertext"/>
                  </w:rPr>
                  <w:t>Click or tap here to enter text</w:t>
                </w:r>
                <w:r w:rsidR="002068F0" w:rsidRPr="00E14FEC">
                  <w:rPr>
                    <w:rStyle w:val="Platzhaltertext"/>
                  </w:rPr>
                  <w:t>.</w:t>
                </w:r>
              </w:p>
            </w:sdtContent>
          </w:sdt>
          <w:p w14:paraId="575508E9" w14:textId="77777777" w:rsidR="002068F0" w:rsidRDefault="002068F0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6E16B014" w14:textId="77777777" w:rsidR="00FD70CD" w:rsidRDefault="00FD70CD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6C6CCF67" w14:textId="77777777" w:rsidR="00A36353" w:rsidRDefault="00A36353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4B0AD412" w14:textId="77777777" w:rsidR="00FD70CD" w:rsidRDefault="00FD70CD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2F9FB13A" w14:textId="77777777" w:rsidR="002068F0" w:rsidRDefault="002068F0" w:rsidP="002068F0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</w:tc>
      </w:tr>
    </w:tbl>
    <w:p w14:paraId="3CD50AD6" w14:textId="77777777" w:rsidR="00B31BA3" w:rsidRDefault="00B31BA3" w:rsidP="00B84BC2">
      <w:p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753D1ECF" w14:textId="14F48770" w:rsidR="00E01E68" w:rsidRPr="00E01E68" w:rsidRDefault="00BF6712" w:rsidP="00E01E68">
      <w:pPr>
        <w:pStyle w:val="Listenabsatz"/>
        <w:numPr>
          <w:ilvl w:val="0"/>
          <w:numId w:val="10"/>
        </w:numPr>
        <w:spacing w:after="120" w:line="264" w:lineRule="auto"/>
        <w:ind w:left="1077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 w:rsidRPr="00BF6712">
        <w:rPr>
          <w:rFonts w:ascii="Roboto" w:eastAsiaTheme="majorEastAsia" w:hAnsi="Roboto" w:cstheme="majorBidi"/>
          <w:iCs/>
          <w:sz w:val="24"/>
          <w:szCs w:val="24"/>
        </w:rPr>
        <w:t xml:space="preserve">Please submit a timetable for your </w:t>
      </w:r>
      <w:r w:rsidR="00153888">
        <w:rPr>
          <w:rFonts w:ascii="Roboto" w:eastAsiaTheme="majorEastAsia" w:hAnsi="Roboto" w:cstheme="majorBidi"/>
          <w:iCs/>
          <w:sz w:val="24"/>
          <w:szCs w:val="24"/>
        </w:rPr>
        <w:t>project</w:t>
      </w:r>
      <w:r w:rsidRPr="00BF6712">
        <w:rPr>
          <w:rFonts w:ascii="Roboto" w:eastAsiaTheme="majorEastAsia" w:hAnsi="Roboto" w:cstheme="majorBidi"/>
          <w:iCs/>
          <w:sz w:val="24"/>
          <w:szCs w:val="24"/>
        </w:rPr>
        <w:t>. Please note that approved funds must be spent within one year.</w:t>
      </w: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8341"/>
      </w:tblGrid>
      <w:tr w:rsidR="00E01E68" w14:paraId="09960928" w14:textId="77777777" w:rsidTr="00E01E68">
        <w:tc>
          <w:tcPr>
            <w:tcW w:w="9061" w:type="dxa"/>
          </w:tcPr>
          <w:sdt>
            <w:sdtPr>
              <w:rPr>
                <w:rFonts w:ascii="Roboto" w:eastAsiaTheme="majorEastAsia" w:hAnsi="Roboto" w:cstheme="majorBidi"/>
                <w:iCs/>
                <w:sz w:val="24"/>
                <w:szCs w:val="24"/>
              </w:rPr>
              <w:alias w:val="Timetable"/>
              <w:tag w:val="Timetable"/>
              <w:id w:val="-1564948559"/>
              <w:lock w:val="sdtLocked"/>
              <w:placeholder>
                <w:docPart w:val="E443FDBBD013464BBCF919C2083FC44C"/>
              </w:placeholder>
              <w:showingPlcHdr/>
            </w:sdtPr>
            <w:sdtEndPr/>
            <w:sdtContent>
              <w:p w14:paraId="5F627810" w14:textId="6DDAF87D" w:rsidR="00E01E68" w:rsidRDefault="00BF6712" w:rsidP="00E01E68">
                <w:pPr>
                  <w:spacing w:line="264" w:lineRule="auto"/>
                  <w:jc w:val="both"/>
                  <w:rPr>
                    <w:rFonts w:ascii="Roboto" w:eastAsiaTheme="majorEastAsia" w:hAnsi="Roboto" w:cstheme="majorBidi"/>
                    <w:iCs/>
                    <w:sz w:val="24"/>
                    <w:szCs w:val="24"/>
                  </w:rPr>
                </w:pPr>
                <w:r w:rsidRPr="00BF6712">
                  <w:rPr>
                    <w:rStyle w:val="Platzhaltertext"/>
                  </w:rPr>
                  <w:t>Click or tap here to enter text</w:t>
                </w:r>
                <w:r w:rsidR="00E01E68" w:rsidRPr="00E14FEC">
                  <w:rPr>
                    <w:rStyle w:val="Platzhaltertext"/>
                  </w:rPr>
                  <w:t>.</w:t>
                </w:r>
              </w:p>
            </w:sdtContent>
          </w:sdt>
          <w:p w14:paraId="75C7F897" w14:textId="77777777" w:rsidR="00E01E68" w:rsidRDefault="00E01E68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17F1F327" w14:textId="77777777" w:rsidR="00A36353" w:rsidRDefault="00A36353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555CA199" w14:textId="77777777" w:rsidR="00FD70CD" w:rsidRDefault="00FD70CD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4FB923D6" w14:textId="77777777" w:rsidR="00FD70CD" w:rsidRDefault="00FD70CD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1ECBC01E" w14:textId="77777777" w:rsidR="00E01E68" w:rsidRDefault="00E01E68" w:rsidP="00E01E68">
            <w:pPr>
              <w:spacing w:line="264" w:lineRule="auto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</w:tc>
      </w:tr>
    </w:tbl>
    <w:p w14:paraId="5D423F41" w14:textId="77777777" w:rsidR="00E01E68" w:rsidRDefault="00E01E68" w:rsidP="00E01E68">
      <w:pPr>
        <w:spacing w:line="264" w:lineRule="auto"/>
        <w:ind w:left="720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p w14:paraId="22D911B1" w14:textId="57914F11" w:rsidR="00E01E68" w:rsidRPr="00E01E68" w:rsidRDefault="00A36353" w:rsidP="00E01E68">
      <w:pPr>
        <w:pStyle w:val="Listenabsatz"/>
        <w:numPr>
          <w:ilvl w:val="0"/>
          <w:numId w:val="10"/>
        </w:numPr>
        <w:spacing w:after="120" w:line="264" w:lineRule="auto"/>
        <w:ind w:left="1077" w:hanging="357"/>
        <w:contextualSpacing w:val="0"/>
        <w:jc w:val="both"/>
        <w:rPr>
          <w:rFonts w:ascii="Roboto" w:eastAsiaTheme="majorEastAsia" w:hAnsi="Roboto" w:cstheme="majorBidi"/>
          <w:iCs/>
          <w:sz w:val="24"/>
          <w:szCs w:val="24"/>
        </w:rPr>
      </w:pPr>
      <w:r w:rsidRPr="00A36353">
        <w:rPr>
          <w:rFonts w:ascii="Roboto" w:eastAsiaTheme="majorEastAsia" w:hAnsi="Roboto" w:cstheme="majorBidi"/>
          <w:iCs/>
          <w:sz w:val="24"/>
          <w:szCs w:val="24"/>
        </w:rPr>
        <w:t>Please provide a clear budget plan for your pro</w:t>
      </w:r>
      <w:r w:rsidR="00BA394E">
        <w:rPr>
          <w:rFonts w:ascii="Roboto" w:eastAsiaTheme="majorEastAsia" w:hAnsi="Roboto" w:cstheme="majorBidi"/>
          <w:iCs/>
          <w:sz w:val="24"/>
          <w:szCs w:val="24"/>
        </w:rPr>
        <w:t>ject</w:t>
      </w:r>
      <w:r w:rsidRPr="00A36353">
        <w:rPr>
          <w:rFonts w:ascii="Roboto" w:eastAsiaTheme="majorEastAsia" w:hAnsi="Roboto" w:cstheme="majorBidi"/>
          <w:iCs/>
          <w:sz w:val="24"/>
          <w:szCs w:val="24"/>
        </w:rPr>
        <w:t>, if necessary broken down into personnel, travel and other material costs.</w:t>
      </w:r>
    </w:p>
    <w:tbl>
      <w:tblPr>
        <w:tblStyle w:val="Tabellenraster"/>
        <w:tblW w:w="0" w:type="auto"/>
        <w:tblInd w:w="704" w:type="dxa"/>
        <w:tblLook w:val="04A0" w:firstRow="1" w:lastRow="0" w:firstColumn="1" w:lastColumn="0" w:noHBand="0" w:noVBand="1"/>
      </w:tblPr>
      <w:tblGrid>
        <w:gridCol w:w="8357"/>
      </w:tblGrid>
      <w:tr w:rsidR="00E01E68" w14:paraId="5E1C0ABF" w14:textId="77777777" w:rsidTr="003F282C">
        <w:tc>
          <w:tcPr>
            <w:tcW w:w="8357" w:type="dxa"/>
          </w:tcPr>
          <w:sdt>
            <w:sdtPr>
              <w:rPr>
                <w:rFonts w:ascii="Roboto" w:eastAsiaTheme="majorEastAsia" w:hAnsi="Roboto" w:cstheme="majorBidi"/>
                <w:iCs/>
                <w:sz w:val="24"/>
                <w:szCs w:val="24"/>
              </w:rPr>
              <w:alias w:val="Budget plan"/>
              <w:tag w:val="Budget plan"/>
              <w:id w:val="1428314965"/>
              <w:lock w:val="sdtLocked"/>
              <w:placeholder>
                <w:docPart w:val="1A129C6C7BBA4271B8B4272E4CF535CA"/>
              </w:placeholder>
              <w:showingPlcHdr/>
            </w:sdtPr>
            <w:sdtEndPr/>
            <w:sdtContent>
              <w:p w14:paraId="5B22406F" w14:textId="1BAEB42A" w:rsidR="00E01E68" w:rsidRDefault="00BF6712" w:rsidP="00E01E68">
                <w:pPr>
                  <w:pStyle w:val="Listenabsatz"/>
                  <w:spacing w:line="264" w:lineRule="auto"/>
                  <w:ind w:left="0"/>
                  <w:jc w:val="both"/>
                  <w:rPr>
                    <w:rFonts w:ascii="Roboto" w:eastAsiaTheme="majorEastAsia" w:hAnsi="Roboto" w:cstheme="majorBidi"/>
                    <w:iCs/>
                    <w:sz w:val="24"/>
                    <w:szCs w:val="24"/>
                  </w:rPr>
                </w:pPr>
                <w:r w:rsidRPr="00BF6712">
                  <w:rPr>
                    <w:rStyle w:val="Platzhaltertext"/>
                  </w:rPr>
                  <w:t>Click or tap here to enter text</w:t>
                </w:r>
                <w:r w:rsidR="00E01E68" w:rsidRPr="00E14FEC">
                  <w:rPr>
                    <w:rStyle w:val="Platzhaltertext"/>
                  </w:rPr>
                  <w:t>.</w:t>
                </w:r>
              </w:p>
            </w:sdtContent>
          </w:sdt>
          <w:p w14:paraId="6D9FFA0E" w14:textId="77777777" w:rsidR="00E01E68" w:rsidRDefault="00E01E68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08704C7A" w14:textId="77777777" w:rsidR="00FD70CD" w:rsidRDefault="00FD70CD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4DED1CA3" w14:textId="77777777" w:rsidR="00FD70CD" w:rsidRDefault="00FD70CD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  <w:p w14:paraId="193D420F" w14:textId="77777777" w:rsidR="00E01E68" w:rsidRDefault="00E01E68" w:rsidP="00E01E68">
            <w:pPr>
              <w:pStyle w:val="Listenabsatz"/>
              <w:spacing w:line="264" w:lineRule="auto"/>
              <w:ind w:left="0"/>
              <w:jc w:val="both"/>
              <w:rPr>
                <w:rFonts w:ascii="Roboto" w:eastAsiaTheme="majorEastAsia" w:hAnsi="Roboto" w:cstheme="majorBidi"/>
                <w:iCs/>
                <w:sz w:val="24"/>
                <w:szCs w:val="24"/>
              </w:rPr>
            </w:pPr>
          </w:p>
        </w:tc>
      </w:tr>
    </w:tbl>
    <w:p w14:paraId="42C443BF" w14:textId="09C0110E" w:rsidR="00E01E68" w:rsidRPr="00E01E68" w:rsidRDefault="00E01E68" w:rsidP="003F282C">
      <w:pPr>
        <w:spacing w:line="264" w:lineRule="auto"/>
        <w:jc w:val="both"/>
        <w:rPr>
          <w:rFonts w:ascii="Roboto" w:eastAsiaTheme="majorEastAsia" w:hAnsi="Roboto" w:cstheme="majorBidi"/>
          <w:iCs/>
          <w:sz w:val="24"/>
          <w:szCs w:val="24"/>
        </w:rPr>
      </w:pPr>
    </w:p>
    <w:sectPr w:rsidR="00E01E68" w:rsidRPr="00E01E68" w:rsidSect="00AD38B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7" w:h="17180" w:code="9"/>
      <w:pgMar w:top="2977" w:right="1588" w:bottom="1418" w:left="1588" w:header="567" w:footer="785" w:gutter="0"/>
      <w:cols w:space="708"/>
      <w:titlePg/>
      <w:docGrid w:linePitch="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E95A87" w14:textId="77777777" w:rsidR="004358E6" w:rsidRDefault="004358E6">
      <w:r>
        <w:separator/>
      </w:r>
    </w:p>
  </w:endnote>
  <w:endnote w:type="continuationSeparator" w:id="0">
    <w:p w14:paraId="7AB17148" w14:textId="77777777" w:rsidR="004358E6" w:rsidRDefault="004358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 Condensed">
    <w:altName w:val="Roboto Condensed"/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1" w:fontKey="{C7490F2F-83BC-4A46-9FF2-81D32366686F}"/>
    <w:embedBold r:id="rId2" w:fontKey="{588656F7-F620-4B49-8662-2D3BE731877A}"/>
  </w:font>
  <w:font w:name="Palatino">
    <w:charset w:val="00"/>
    <w:family w:val="auto"/>
    <w:pitch w:val="variable"/>
    <w:sig w:usb0="00000003" w:usb1="00000000" w:usb2="00000000" w:usb3="00000000" w:csb0="00000001" w:csb1="00000000"/>
    <w:embedRegular r:id="rId3" w:fontKey="{0CF21593-3324-4D34-ADAE-76CF5E26D684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4" w:fontKey="{1693A4EE-F0A9-4733-816C-970BE4A374FD}"/>
    <w:embedBold r:id="rId5" w:fontKey="{C742E560-EC6A-4A20-885F-F2F83886EA1A}"/>
    <w:embedItalic r:id="rId6" w:fontKey="{C5A837F6-E01D-433E-9DB0-7E488BBA5CAA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CF56325C-3F67-409E-855E-8A51BCD39E83}"/>
    <w:embedBold r:id="rId8" w:fontKey="{DF03DE63-AB3B-4E91-B8F9-C6C38A2ECD17}"/>
    <w:embedItalic r:id="rId9" w:fontKey="{ED1AF97B-5270-4E54-A2AF-6A22A392C16C}"/>
    <w:embedBoldItalic r:id="rId10" w:fontKey="{BAB842D2-E89D-4A79-ABAE-57CF63115786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DC5CAEAE-7226-4D22-A2BE-A6FF6A82EF77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Lt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2" w:fontKey="{3194FB10-E6CF-4CF7-A901-D0CC281F591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13CAA" w14:textId="77777777" w:rsidR="003F282C" w:rsidRDefault="003F282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20113109"/>
      <w:docPartObj>
        <w:docPartGallery w:val="Page Numbers (Bottom of Page)"/>
        <w:docPartUnique/>
      </w:docPartObj>
    </w:sdtPr>
    <w:sdtEndPr/>
    <w:sdtContent>
      <w:p w14:paraId="4F73103D" w14:textId="122CB857" w:rsidR="00A36353" w:rsidRDefault="00A36353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FC493AB" w14:textId="5620EB7D" w:rsidR="00C43FE0" w:rsidRDefault="00C43FE0" w:rsidP="00C43FE0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0D608" w14:textId="77777777" w:rsidR="00BF6712" w:rsidRDefault="00BF6712" w:rsidP="00164D0E">
    <w:r w:rsidRPr="00BF6712">
      <w:t>If you have any questions regarding the application process, please contact the coordination centre at</w:t>
    </w:r>
  </w:p>
  <w:p w14:paraId="1E6AAE4E" w14:textId="7678C211" w:rsidR="00C43FE0" w:rsidRDefault="004E046E" w:rsidP="00164D0E">
    <w:hyperlink r:id="rId1" w:history="1">
      <w:r w:rsidR="00BF6712" w:rsidRPr="00C407C4">
        <w:rPr>
          <w:rStyle w:val="Hyperlink"/>
        </w:rPr>
        <w:t>gib@uni-jena.de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4D44F7" w14:textId="77777777" w:rsidR="004358E6" w:rsidRDefault="004358E6">
      <w:r>
        <w:separator/>
      </w:r>
    </w:p>
  </w:footnote>
  <w:footnote w:type="continuationSeparator" w:id="0">
    <w:p w14:paraId="4B6DE567" w14:textId="77777777" w:rsidR="004358E6" w:rsidRDefault="004358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9E16F" w14:textId="77777777" w:rsidR="003F282C" w:rsidRDefault="003F282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FBFF3" w14:textId="6106E173" w:rsidR="00437C66" w:rsidRDefault="00516EE1">
    <w:pPr>
      <w:pStyle w:val="Kopfzeile"/>
      <w:tabs>
        <w:tab w:val="clear" w:pos="4536"/>
        <w:tab w:val="clear" w:pos="9072"/>
        <w:tab w:val="center" w:pos="7920"/>
        <w:tab w:val="right" w:pos="9000"/>
      </w:tabs>
      <w:spacing w:before="120"/>
      <w:rPr>
        <w:rFonts w:ascii="Zurich Lt BT" w:hAnsi="Zurich Lt BT"/>
        <w:sz w:val="12"/>
      </w:rPr>
    </w:pPr>
    <w:r>
      <w:rPr>
        <w:rFonts w:ascii="Zurich Lt BT" w:hAnsi="Zurich Lt BT"/>
        <w:noProof/>
        <w:sz w:val="12"/>
      </w:rPr>
      <w:drawing>
        <wp:anchor distT="0" distB="0" distL="114300" distR="114300" simplePos="0" relativeHeight="251684864" behindDoc="1" locked="0" layoutInCell="1" allowOverlap="1" wp14:anchorId="350BB149" wp14:editId="28DC6D2C">
          <wp:simplePos x="1009650" y="438150"/>
          <wp:positionH relativeFrom="leftMargin">
            <wp:align>left</wp:align>
          </wp:positionH>
          <wp:positionV relativeFrom="topMargin">
            <wp:align>top</wp:align>
          </wp:positionV>
          <wp:extent cx="7786800" cy="1519200"/>
          <wp:effectExtent l="0" t="0" r="5080" b="5080"/>
          <wp:wrapNone/>
          <wp:docPr id="196" name="Grafik 19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Kopteil_Mitteilungen_Anschnitt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68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56F933" w14:textId="1AD82972" w:rsidR="00437C66" w:rsidRPr="005527FC" w:rsidRDefault="00516EE1" w:rsidP="005527FC">
    <w:pPr>
      <w:pStyle w:val="berschrift3"/>
    </w:pPr>
    <w:r w:rsidRPr="00C43FE0">
      <w:rPr>
        <w:rFonts w:ascii="Times New Roman" w:hAnsi="Times New Roman"/>
        <w:noProof/>
        <w:sz w:val="24"/>
        <w:szCs w:val="24"/>
      </w:rPr>
      <mc:AlternateContent>
        <mc:Choice Requires="wps">
          <w:drawing>
            <wp:anchor distT="45720" distB="45720" distL="114300" distR="114300" simplePos="0" relativeHeight="251682816" behindDoc="0" locked="0" layoutInCell="1" allowOverlap="1" wp14:anchorId="2C69E8C8" wp14:editId="4396F13D">
              <wp:simplePos x="0" y="0"/>
              <wp:positionH relativeFrom="column">
                <wp:posOffset>-523651</wp:posOffset>
              </wp:positionH>
              <wp:positionV relativeFrom="paragraph">
                <wp:posOffset>43621</wp:posOffset>
              </wp:positionV>
              <wp:extent cx="4739640" cy="795020"/>
              <wp:effectExtent l="0" t="0" r="0" b="5080"/>
              <wp:wrapSquare wrapText="bothSides"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39640" cy="7950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15FEEB" w14:textId="200E6693" w:rsidR="00A933EA" w:rsidRDefault="00A933EA" w:rsidP="005D5039">
                          <w:pPr>
                            <w:pStyle w:val="FSUtext"/>
                            <w:rPr>
                              <w:rStyle w:val="VerffentlichungstitelZchn"/>
                            </w:rPr>
                          </w:pPr>
                          <w:r w:rsidRPr="00A933EA">
                            <w:rPr>
                              <w:rStyle w:val="VerffentlichungstitelZchn"/>
                            </w:rPr>
                            <w:t>Application for the fund</w:t>
                          </w:r>
                          <w:r w:rsidR="003F282C">
                            <w:rPr>
                              <w:rStyle w:val="VerffentlichungstitelZchn"/>
                            </w:rPr>
                            <w:t>ing program</w:t>
                          </w:r>
                          <w:r w:rsidRPr="00A933EA">
                            <w:rPr>
                              <w:rStyle w:val="VerffentlichungstitelZchn"/>
                            </w:rPr>
                            <w:t xml:space="preserve"> </w:t>
                          </w:r>
                        </w:p>
                        <w:p w14:paraId="2426E413" w14:textId="32877811" w:rsidR="005D5039" w:rsidRPr="003625E2" w:rsidRDefault="00D677EC" w:rsidP="005D5039">
                          <w:pPr>
                            <w:pStyle w:val="FSUtext"/>
                            <w:rPr>
                              <w:rStyle w:val="VerffentlichungstitelZchn"/>
                            </w:rPr>
                          </w:pPr>
                          <w:r>
                            <w:rPr>
                              <w:rStyle w:val="VerffentlichungstitelZchn"/>
                            </w:rPr>
                            <w:t>„Gender in Focus</w:t>
                          </w:r>
                          <w:r w:rsidR="005D5039">
                            <w:rPr>
                              <w:rStyle w:val="VerffentlichungstitelZchn"/>
                            </w:rPr>
                            <w:t>“</w:t>
                          </w:r>
                        </w:p>
                        <w:p w14:paraId="1E843C2E" w14:textId="0308828D" w:rsidR="00C43FE0" w:rsidRDefault="00C43FE0" w:rsidP="00C43FE0">
                          <w:pPr>
                            <w:pStyle w:val="berschrift"/>
                            <w:rPr>
                              <w:rStyle w:val="VerffentlichungstitelZchn"/>
                            </w:rPr>
                          </w:pPr>
                        </w:p>
                        <w:p w14:paraId="52056C47" w14:textId="753911F8" w:rsidR="00C43FE0" w:rsidRDefault="00C43FE0" w:rsidP="00943C69">
                          <w:pPr>
                            <w:pStyle w:val="berschrift6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C69E8C8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41.25pt;margin-top:3.45pt;width:373.2pt;height:62.6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" filled="f" stroked="f">
              <v:textbox>
                <w:txbxContent>
                  <w:p w14:paraId="1215FEEB" w14:textId="200E6693" w:rsidR="00A933EA" w:rsidRDefault="00A933EA" w:rsidP="005D5039">
                    <w:pPr>
                      <w:pStyle w:val="FSUtext"/>
                      <w:rPr>
                        <w:rStyle w:val="VerffentlichungstitelZchn"/>
                      </w:rPr>
                    </w:pPr>
                    <w:proofErr w:type="spellStart"/>
                    <w:r w:rsidRPr="00A933EA">
                      <w:rPr>
                        <w:rStyle w:val="VerffentlichungstitelZchn"/>
                      </w:rPr>
                      <w:t>Application</w:t>
                    </w:r>
                    <w:proofErr w:type="spellEnd"/>
                    <w:r w:rsidRPr="00A933EA">
                      <w:rPr>
                        <w:rStyle w:val="VerffentlichungstitelZchn"/>
                      </w:rPr>
                      <w:t xml:space="preserve"> </w:t>
                    </w:r>
                    <w:proofErr w:type="spellStart"/>
                    <w:r w:rsidRPr="00A933EA">
                      <w:rPr>
                        <w:rStyle w:val="VerffentlichungstitelZchn"/>
                      </w:rPr>
                      <w:t>for</w:t>
                    </w:r>
                    <w:proofErr w:type="spellEnd"/>
                    <w:r w:rsidRPr="00A933EA">
                      <w:rPr>
                        <w:rStyle w:val="VerffentlichungstitelZchn"/>
                      </w:rPr>
                      <w:t xml:space="preserve"> </w:t>
                    </w:r>
                    <w:proofErr w:type="spellStart"/>
                    <w:r w:rsidRPr="00A933EA">
                      <w:rPr>
                        <w:rStyle w:val="VerffentlichungstitelZchn"/>
                      </w:rPr>
                      <w:t>the</w:t>
                    </w:r>
                    <w:proofErr w:type="spellEnd"/>
                    <w:r w:rsidRPr="00A933EA">
                      <w:rPr>
                        <w:rStyle w:val="VerffentlichungstitelZchn"/>
                      </w:rPr>
                      <w:t xml:space="preserve"> </w:t>
                    </w:r>
                    <w:proofErr w:type="spellStart"/>
                    <w:r w:rsidRPr="00A933EA">
                      <w:rPr>
                        <w:rStyle w:val="VerffentlichungstitelZchn"/>
                      </w:rPr>
                      <w:t>fund</w:t>
                    </w:r>
                    <w:r w:rsidR="003F282C">
                      <w:rPr>
                        <w:rStyle w:val="VerffentlichungstitelZchn"/>
                      </w:rPr>
                      <w:t>ing</w:t>
                    </w:r>
                    <w:proofErr w:type="spellEnd"/>
                    <w:r w:rsidR="003F282C">
                      <w:rPr>
                        <w:rStyle w:val="VerffentlichungstitelZchn"/>
                      </w:rPr>
                      <w:t xml:space="preserve"> </w:t>
                    </w:r>
                    <w:proofErr w:type="spellStart"/>
                    <w:r w:rsidR="003F282C">
                      <w:rPr>
                        <w:rStyle w:val="VerffentlichungstitelZchn"/>
                      </w:rPr>
                      <w:t>program</w:t>
                    </w:r>
                    <w:proofErr w:type="spellEnd"/>
                    <w:r w:rsidRPr="00A933EA">
                      <w:rPr>
                        <w:rStyle w:val="VerffentlichungstitelZchn"/>
                      </w:rPr>
                      <w:t xml:space="preserve"> </w:t>
                    </w:r>
                  </w:p>
                  <w:p w14:paraId="2426E413" w14:textId="32877811" w:rsidR="005D5039" w:rsidRPr="003625E2" w:rsidRDefault="00D677EC" w:rsidP="005D5039">
                    <w:pPr>
                      <w:pStyle w:val="FSUtext"/>
                      <w:rPr>
                        <w:rStyle w:val="VerffentlichungstitelZchn"/>
                      </w:rPr>
                    </w:pPr>
                    <w:r>
                      <w:rPr>
                        <w:rStyle w:val="VerffentlichungstitelZchn"/>
                      </w:rPr>
                      <w:t>„Gender in Focus</w:t>
                    </w:r>
                    <w:r w:rsidR="005D5039">
                      <w:rPr>
                        <w:rStyle w:val="VerffentlichungstitelZchn"/>
                      </w:rPr>
                      <w:t>“</w:t>
                    </w:r>
                  </w:p>
                  <w:p w14:paraId="1E843C2E" w14:textId="0308828D" w:rsidR="00C43FE0" w:rsidRDefault="00C43FE0" w:rsidP="00C43FE0">
                    <w:pPr>
                      <w:pStyle w:val="berschrift"/>
                      <w:rPr>
                        <w:rStyle w:val="VerffentlichungstitelZchn"/>
                      </w:rPr>
                    </w:pPr>
                  </w:p>
                  <w:p w14:paraId="52056C47" w14:textId="753911F8" w:rsidR="00C43FE0" w:rsidRDefault="00C43FE0" w:rsidP="00943C69">
                    <w:pPr>
                      <w:pStyle w:val="berschrift6"/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A66A2C">
      <w:rPr>
        <w:rFonts w:ascii="Times New Roman" w:hAnsi="Times New Roman"/>
        <w:noProof/>
        <w:sz w:val="24"/>
        <w:szCs w:val="24"/>
      </w:rPr>
      <w:drawing>
        <wp:anchor distT="0" distB="0" distL="114300" distR="114300" simplePos="0" relativeHeight="251685888" behindDoc="1" locked="0" layoutInCell="1" allowOverlap="1" wp14:anchorId="333BC8AC" wp14:editId="257C49A9">
          <wp:simplePos x="1009650" y="2628900"/>
          <wp:positionH relativeFrom="page">
            <wp:align>left</wp:align>
          </wp:positionH>
          <wp:positionV relativeFrom="page">
            <wp:align>top</wp:align>
          </wp:positionV>
          <wp:extent cx="7783195" cy="1518920"/>
          <wp:effectExtent l="0" t="0" r="8255" b="5080"/>
          <wp:wrapNone/>
          <wp:docPr id="197" name="Grafik 1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Kopteil_Mitteilungen_Anschnitt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83195" cy="1518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43FE0" w:rsidRPr="00C43FE0">
      <w:rPr>
        <w:rFonts w:ascii="Times New Roman" w:hAnsi="Times New Roman"/>
        <w:sz w:val="24"/>
        <w:szCs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22C8A"/>
    <w:multiLevelType w:val="hybridMultilevel"/>
    <w:tmpl w:val="52260DAE"/>
    <w:lvl w:ilvl="0" w:tplc="0407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A3C1B6B"/>
    <w:multiLevelType w:val="hybridMultilevel"/>
    <w:tmpl w:val="0D68CD46"/>
    <w:lvl w:ilvl="0" w:tplc="04070015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24559A5"/>
    <w:multiLevelType w:val="hybridMultilevel"/>
    <w:tmpl w:val="8DBAAA1E"/>
    <w:lvl w:ilvl="0" w:tplc="0407000B">
      <w:start w:val="1"/>
      <w:numFmt w:val="bullet"/>
      <w:lvlText w:val=""/>
      <w:lvlJc w:val="left"/>
      <w:pPr>
        <w:ind w:left="1145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2AFC3EB2"/>
    <w:multiLevelType w:val="hybridMultilevel"/>
    <w:tmpl w:val="964422DC"/>
    <w:lvl w:ilvl="0" w:tplc="8B0830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CD1957"/>
    <w:multiLevelType w:val="hybridMultilevel"/>
    <w:tmpl w:val="B8F4D6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A92231"/>
    <w:multiLevelType w:val="hybridMultilevel"/>
    <w:tmpl w:val="76D4099E"/>
    <w:lvl w:ilvl="0" w:tplc="5CEE6D02">
      <w:start w:val="1"/>
      <w:numFmt w:val="bullet"/>
      <w:lvlText w:val=""/>
      <w:lvlJc w:val="righ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294E8A"/>
    <w:multiLevelType w:val="hybridMultilevel"/>
    <w:tmpl w:val="D76A7BF2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226690"/>
    <w:multiLevelType w:val="hybridMultilevel"/>
    <w:tmpl w:val="A0741B5E"/>
    <w:lvl w:ilvl="0" w:tplc="22021B5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622C2C"/>
    <w:multiLevelType w:val="hybridMultilevel"/>
    <w:tmpl w:val="2B1A1284"/>
    <w:lvl w:ilvl="0" w:tplc="03D6A4D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5DB73B2"/>
    <w:multiLevelType w:val="hybridMultilevel"/>
    <w:tmpl w:val="71D21278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7DD513C"/>
    <w:multiLevelType w:val="hybridMultilevel"/>
    <w:tmpl w:val="D76A7BF2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2A4494"/>
    <w:multiLevelType w:val="hybridMultilevel"/>
    <w:tmpl w:val="7CD6BF54"/>
    <w:lvl w:ilvl="0" w:tplc="0407000B">
      <w:start w:val="1"/>
      <w:numFmt w:val="bullet"/>
      <w:lvlText w:val=""/>
      <w:lvlJc w:val="left"/>
      <w:pPr>
        <w:ind w:left="1145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2" w15:restartNumberingAfterBreak="0">
    <w:nsid w:val="78825B36"/>
    <w:multiLevelType w:val="hybridMultilevel"/>
    <w:tmpl w:val="36409A4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7404684">
    <w:abstractNumId w:val="5"/>
  </w:num>
  <w:num w:numId="2" w16cid:durableId="2125421816">
    <w:abstractNumId w:val="3"/>
  </w:num>
  <w:num w:numId="3" w16cid:durableId="799422639">
    <w:abstractNumId w:val="12"/>
  </w:num>
  <w:num w:numId="4" w16cid:durableId="271789042">
    <w:abstractNumId w:val="4"/>
  </w:num>
  <w:num w:numId="5" w16cid:durableId="1648976130">
    <w:abstractNumId w:val="0"/>
  </w:num>
  <w:num w:numId="6" w16cid:durableId="818958709">
    <w:abstractNumId w:val="11"/>
  </w:num>
  <w:num w:numId="7" w16cid:durableId="31661345">
    <w:abstractNumId w:val="2"/>
  </w:num>
  <w:num w:numId="8" w16cid:durableId="250623193">
    <w:abstractNumId w:val="10"/>
  </w:num>
  <w:num w:numId="9" w16cid:durableId="225530360">
    <w:abstractNumId w:val="9"/>
  </w:num>
  <w:num w:numId="10" w16cid:durableId="1879853581">
    <w:abstractNumId w:val="1"/>
  </w:num>
  <w:num w:numId="11" w16cid:durableId="1178035339">
    <w:abstractNumId w:val="8"/>
  </w:num>
  <w:num w:numId="12" w16cid:durableId="1707828563">
    <w:abstractNumId w:val="7"/>
  </w:num>
  <w:num w:numId="13" w16cid:durableId="10489159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attachedTemplate r:id="rId1"/>
  <w:documentProtection w:edit="forms" w:enforcement="0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color="white" stroke="f">
      <v:fill color="white"/>
      <v:stroke weight="0" on="f"/>
      <v:textbox inset="0,0,0,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2E4"/>
    <w:rsid w:val="00002262"/>
    <w:rsid w:val="00007C19"/>
    <w:rsid w:val="00010622"/>
    <w:rsid w:val="0006423E"/>
    <w:rsid w:val="00087963"/>
    <w:rsid w:val="000A501C"/>
    <w:rsid w:val="000F1F79"/>
    <w:rsid w:val="000F333B"/>
    <w:rsid w:val="001203BC"/>
    <w:rsid w:val="0012711C"/>
    <w:rsid w:val="00137CFB"/>
    <w:rsid w:val="0015196E"/>
    <w:rsid w:val="001531E1"/>
    <w:rsid w:val="00153888"/>
    <w:rsid w:val="00156478"/>
    <w:rsid w:val="00164D0E"/>
    <w:rsid w:val="00181B84"/>
    <w:rsid w:val="001A7AF8"/>
    <w:rsid w:val="001B2562"/>
    <w:rsid w:val="001C59D5"/>
    <w:rsid w:val="001D7E87"/>
    <w:rsid w:val="001E1490"/>
    <w:rsid w:val="001F134F"/>
    <w:rsid w:val="001F15B9"/>
    <w:rsid w:val="001F60E8"/>
    <w:rsid w:val="002068F0"/>
    <w:rsid w:val="002241C6"/>
    <w:rsid w:val="00240F7E"/>
    <w:rsid w:val="00244D6C"/>
    <w:rsid w:val="002634D7"/>
    <w:rsid w:val="002A2557"/>
    <w:rsid w:val="002B36A1"/>
    <w:rsid w:val="002D0CBB"/>
    <w:rsid w:val="002F2B3B"/>
    <w:rsid w:val="002F2CE2"/>
    <w:rsid w:val="00305A90"/>
    <w:rsid w:val="00317EEA"/>
    <w:rsid w:val="003418A1"/>
    <w:rsid w:val="00350700"/>
    <w:rsid w:val="00354BC3"/>
    <w:rsid w:val="003625E2"/>
    <w:rsid w:val="00390CFC"/>
    <w:rsid w:val="003D7C02"/>
    <w:rsid w:val="003E4442"/>
    <w:rsid w:val="003F0C4B"/>
    <w:rsid w:val="003F1557"/>
    <w:rsid w:val="003F282C"/>
    <w:rsid w:val="0040086E"/>
    <w:rsid w:val="004044EF"/>
    <w:rsid w:val="0042554B"/>
    <w:rsid w:val="0043249E"/>
    <w:rsid w:val="004358E6"/>
    <w:rsid w:val="0043684A"/>
    <w:rsid w:val="00437C66"/>
    <w:rsid w:val="004405AA"/>
    <w:rsid w:val="00440ADB"/>
    <w:rsid w:val="004560CD"/>
    <w:rsid w:val="00491E12"/>
    <w:rsid w:val="004B5FDA"/>
    <w:rsid w:val="004C392D"/>
    <w:rsid w:val="004E046E"/>
    <w:rsid w:val="004E7898"/>
    <w:rsid w:val="004F1B0B"/>
    <w:rsid w:val="005056B9"/>
    <w:rsid w:val="00507B87"/>
    <w:rsid w:val="00516EE1"/>
    <w:rsid w:val="0053481A"/>
    <w:rsid w:val="005527FC"/>
    <w:rsid w:val="00557A32"/>
    <w:rsid w:val="00574028"/>
    <w:rsid w:val="005A098C"/>
    <w:rsid w:val="005B0DDD"/>
    <w:rsid w:val="005D3EBF"/>
    <w:rsid w:val="005D5039"/>
    <w:rsid w:val="005F1F6D"/>
    <w:rsid w:val="00624252"/>
    <w:rsid w:val="00626058"/>
    <w:rsid w:val="00631950"/>
    <w:rsid w:val="00632A5B"/>
    <w:rsid w:val="0065177A"/>
    <w:rsid w:val="006632FD"/>
    <w:rsid w:val="00682BF1"/>
    <w:rsid w:val="006923D9"/>
    <w:rsid w:val="006C7A15"/>
    <w:rsid w:val="006D478B"/>
    <w:rsid w:val="007220BA"/>
    <w:rsid w:val="007318B2"/>
    <w:rsid w:val="00734A2F"/>
    <w:rsid w:val="007407FF"/>
    <w:rsid w:val="00755107"/>
    <w:rsid w:val="00755E2D"/>
    <w:rsid w:val="00757CC9"/>
    <w:rsid w:val="00765715"/>
    <w:rsid w:val="00770D4F"/>
    <w:rsid w:val="0079142F"/>
    <w:rsid w:val="007B58F8"/>
    <w:rsid w:val="007D2DEF"/>
    <w:rsid w:val="007E760E"/>
    <w:rsid w:val="007F681A"/>
    <w:rsid w:val="007F7932"/>
    <w:rsid w:val="00804485"/>
    <w:rsid w:val="008123B4"/>
    <w:rsid w:val="00821704"/>
    <w:rsid w:val="00827A76"/>
    <w:rsid w:val="0084164E"/>
    <w:rsid w:val="00845E94"/>
    <w:rsid w:val="0088348E"/>
    <w:rsid w:val="00883499"/>
    <w:rsid w:val="00897606"/>
    <w:rsid w:val="008E487A"/>
    <w:rsid w:val="008E5E43"/>
    <w:rsid w:val="008F4DC7"/>
    <w:rsid w:val="009046D0"/>
    <w:rsid w:val="0094026F"/>
    <w:rsid w:val="00943C69"/>
    <w:rsid w:val="00952BF7"/>
    <w:rsid w:val="00960CDC"/>
    <w:rsid w:val="00974FD6"/>
    <w:rsid w:val="009A229E"/>
    <w:rsid w:val="009A32E4"/>
    <w:rsid w:val="009C35BC"/>
    <w:rsid w:val="009D220B"/>
    <w:rsid w:val="009E7635"/>
    <w:rsid w:val="00A14CC9"/>
    <w:rsid w:val="00A20C39"/>
    <w:rsid w:val="00A31185"/>
    <w:rsid w:val="00A3136B"/>
    <w:rsid w:val="00A36353"/>
    <w:rsid w:val="00A4623D"/>
    <w:rsid w:val="00A46677"/>
    <w:rsid w:val="00A6242B"/>
    <w:rsid w:val="00A640C1"/>
    <w:rsid w:val="00A66A2C"/>
    <w:rsid w:val="00A676EE"/>
    <w:rsid w:val="00A920DA"/>
    <w:rsid w:val="00A933EA"/>
    <w:rsid w:val="00AA7032"/>
    <w:rsid w:val="00AB3675"/>
    <w:rsid w:val="00AB498F"/>
    <w:rsid w:val="00AD38B2"/>
    <w:rsid w:val="00B05BEA"/>
    <w:rsid w:val="00B222F2"/>
    <w:rsid w:val="00B31BA3"/>
    <w:rsid w:val="00B32E5F"/>
    <w:rsid w:val="00B60457"/>
    <w:rsid w:val="00B60C4B"/>
    <w:rsid w:val="00B60D82"/>
    <w:rsid w:val="00B75BE9"/>
    <w:rsid w:val="00B84BC2"/>
    <w:rsid w:val="00BA394E"/>
    <w:rsid w:val="00BA6EA9"/>
    <w:rsid w:val="00BC0BB9"/>
    <w:rsid w:val="00BD2BFA"/>
    <w:rsid w:val="00BE01A3"/>
    <w:rsid w:val="00BF6712"/>
    <w:rsid w:val="00C104C1"/>
    <w:rsid w:val="00C25B1E"/>
    <w:rsid w:val="00C323AD"/>
    <w:rsid w:val="00C34091"/>
    <w:rsid w:val="00C43FE0"/>
    <w:rsid w:val="00C5091F"/>
    <w:rsid w:val="00C52B06"/>
    <w:rsid w:val="00C7329B"/>
    <w:rsid w:val="00C86C5B"/>
    <w:rsid w:val="00CA3110"/>
    <w:rsid w:val="00CA3B9C"/>
    <w:rsid w:val="00CA72E8"/>
    <w:rsid w:val="00CB0E73"/>
    <w:rsid w:val="00CB118E"/>
    <w:rsid w:val="00CB1650"/>
    <w:rsid w:val="00CC0C1E"/>
    <w:rsid w:val="00CC4FE5"/>
    <w:rsid w:val="00CD41BB"/>
    <w:rsid w:val="00CD71EB"/>
    <w:rsid w:val="00CE0075"/>
    <w:rsid w:val="00CE2516"/>
    <w:rsid w:val="00CF3153"/>
    <w:rsid w:val="00CF4E41"/>
    <w:rsid w:val="00D06FE7"/>
    <w:rsid w:val="00D16236"/>
    <w:rsid w:val="00D16E07"/>
    <w:rsid w:val="00D31001"/>
    <w:rsid w:val="00D31989"/>
    <w:rsid w:val="00D40A9F"/>
    <w:rsid w:val="00D51615"/>
    <w:rsid w:val="00D677EC"/>
    <w:rsid w:val="00D92BD1"/>
    <w:rsid w:val="00DB1CBE"/>
    <w:rsid w:val="00DD5925"/>
    <w:rsid w:val="00DF16FD"/>
    <w:rsid w:val="00E01E68"/>
    <w:rsid w:val="00E02541"/>
    <w:rsid w:val="00E21BE4"/>
    <w:rsid w:val="00E311EA"/>
    <w:rsid w:val="00E357C3"/>
    <w:rsid w:val="00E50786"/>
    <w:rsid w:val="00E51309"/>
    <w:rsid w:val="00E56685"/>
    <w:rsid w:val="00E61050"/>
    <w:rsid w:val="00E645BC"/>
    <w:rsid w:val="00E71FE9"/>
    <w:rsid w:val="00E96BEC"/>
    <w:rsid w:val="00EC1D7B"/>
    <w:rsid w:val="00EC54D3"/>
    <w:rsid w:val="00EF2B3B"/>
    <w:rsid w:val="00F140F2"/>
    <w:rsid w:val="00F156D6"/>
    <w:rsid w:val="00F17859"/>
    <w:rsid w:val="00F41639"/>
    <w:rsid w:val="00F72A36"/>
    <w:rsid w:val="00F94BBD"/>
    <w:rsid w:val="00FB1445"/>
    <w:rsid w:val="00FB5231"/>
    <w:rsid w:val="00FD7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 stroke="f">
      <v:fill color="white"/>
      <v:stroke weight="0" on="f"/>
      <v:textbox inset="0,0,0,0"/>
    </o:shapedefaults>
    <o:shapelayout v:ext="edit">
      <o:idmap v:ext="edit" data="2"/>
    </o:shapelayout>
  </w:shapeDefaults>
  <w:decimalSymbol w:val=","/>
  <w:listSeparator w:val=";"/>
  <w14:docId w14:val="7BD838C6"/>
  <w15:docId w15:val="{8A94C64C-8A20-49C3-99A9-3412533AF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uiPriority="9"/>
    <w:lsdException w:name="heading 3" w:uiPriority="9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/>
    <w:lsdException w:name="Emphasis" w:uiPriority="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Einrichtung"/>
    <w:qFormat/>
    <w:rsid w:val="00C43FE0"/>
    <w:rPr>
      <w:rFonts w:ascii="Roboto Condensed" w:hAnsi="Roboto Condensed"/>
    </w:rPr>
  </w:style>
  <w:style w:type="paragraph" w:styleId="berschrift1">
    <w:name w:val="heading 1"/>
    <w:aliases w:val="Briefkopf"/>
    <w:basedOn w:val="Standard"/>
    <w:next w:val="Standard"/>
    <w:link w:val="berschrift1Zchn"/>
    <w:rsid w:val="00CB0E73"/>
    <w:pPr>
      <w:keepNext/>
      <w:outlineLvl w:val="0"/>
    </w:pPr>
    <w:rPr>
      <w:b/>
      <w:sz w:val="17"/>
    </w:rPr>
  </w:style>
  <w:style w:type="paragraph" w:styleId="berschrift2">
    <w:name w:val="heading 2"/>
    <w:basedOn w:val="Standard"/>
    <w:next w:val="Standard"/>
    <w:pPr>
      <w:keepNext/>
      <w:outlineLvl w:val="1"/>
    </w:pPr>
    <w:rPr>
      <w:rFonts w:ascii="Palatino" w:hAnsi="Palatino"/>
      <w:sz w:val="30"/>
    </w:rPr>
  </w:style>
  <w:style w:type="paragraph" w:styleId="berschrift3">
    <w:name w:val="heading 3"/>
    <w:aliases w:val="Absender"/>
    <w:basedOn w:val="Standard"/>
    <w:next w:val="Standard"/>
    <w:rsid w:val="006632FD"/>
    <w:pPr>
      <w:keepNext/>
      <w:spacing w:before="2100" w:after="60"/>
      <w:outlineLvl w:val="2"/>
    </w:pPr>
    <w:rPr>
      <w:rFonts w:ascii="Roboto" w:hAnsi="Roboto"/>
      <w:b/>
      <w:sz w:val="1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2B36A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rschrift5">
    <w:name w:val="heading 5"/>
    <w:aliases w:val="Adresse"/>
    <w:next w:val="Standard"/>
    <w:link w:val="berschrift5Zchn"/>
    <w:autoRedefine/>
    <w:uiPriority w:val="9"/>
    <w:unhideWhenUsed/>
    <w:rsid w:val="00A4623D"/>
    <w:pPr>
      <w:widowControl w:val="0"/>
      <w:spacing w:line="264" w:lineRule="auto"/>
      <w:outlineLvl w:val="4"/>
    </w:pPr>
    <w:rPr>
      <w:rFonts w:ascii="Roboto" w:eastAsiaTheme="majorEastAsia" w:hAnsi="Roboto" w:cstheme="majorBidi"/>
    </w:rPr>
  </w:style>
  <w:style w:type="paragraph" w:styleId="berschrift6">
    <w:name w:val="heading 6"/>
    <w:aliases w:val="Text"/>
    <w:next w:val="Standard"/>
    <w:link w:val="berschrift6Zchn"/>
    <w:uiPriority w:val="9"/>
    <w:unhideWhenUsed/>
    <w:qFormat/>
    <w:rsid w:val="002634D7"/>
    <w:pPr>
      <w:widowControl w:val="0"/>
      <w:spacing w:after="200" w:line="264" w:lineRule="auto"/>
      <w:outlineLvl w:val="5"/>
    </w:pPr>
    <w:rPr>
      <w:rFonts w:ascii="Roboto" w:eastAsiaTheme="majorEastAsia" w:hAnsi="Roboto" w:cstheme="majorBidi"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styleId="Hyperlink">
    <w:name w:val="Hyperlink"/>
    <w:semiHidden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pPr>
      <w:spacing w:before="1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E487A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E487A"/>
    <w:rPr>
      <w:rFonts w:ascii="Tahoma" w:hAnsi="Tahoma" w:cs="Tahoma"/>
      <w:sz w:val="16"/>
      <w:szCs w:val="16"/>
    </w:rPr>
  </w:style>
  <w:style w:type="paragraph" w:customStyle="1" w:styleId="berschrift">
    <w:name w:val="Überschrift"/>
    <w:next w:val="FSUtext"/>
    <w:link w:val="berschriftZchn"/>
    <w:rsid w:val="00C43FE0"/>
    <w:pPr>
      <w:spacing w:after="40"/>
    </w:pPr>
    <w:rPr>
      <w:rFonts w:ascii="Roboto Condensed" w:eastAsia="SimSun" w:hAnsi="Roboto Condensed" w:cs="Arial"/>
      <w:color w:val="000000" w:themeColor="text1"/>
      <w:sz w:val="32"/>
      <w:szCs w:val="17"/>
      <w:lang w:eastAsia="en-US"/>
    </w:rPr>
  </w:style>
  <w:style w:type="paragraph" w:customStyle="1" w:styleId="FSUklein">
    <w:name w:val="FSU klein"/>
    <w:basedOn w:val="FSUtext"/>
    <w:rsid w:val="00765715"/>
    <w:rPr>
      <w:sz w:val="12"/>
      <w:szCs w:val="12"/>
    </w:rPr>
  </w:style>
  <w:style w:type="paragraph" w:customStyle="1" w:styleId="FSUtext">
    <w:name w:val="FSU text"/>
    <w:rsid w:val="00765715"/>
    <w:pPr>
      <w:spacing w:line="288" w:lineRule="auto"/>
    </w:pPr>
    <w:rPr>
      <w:rFonts w:ascii="Roboto" w:eastAsia="SimSun" w:hAnsi="Roboto" w:cs="Arial"/>
      <w:sz w:val="19"/>
      <w:szCs w:val="17"/>
      <w:lang w:eastAsia="en-US"/>
    </w:rPr>
  </w:style>
  <w:style w:type="character" w:styleId="Fett">
    <w:name w:val="Strong"/>
    <w:aliases w:val="FSU adresse"/>
    <w:rsid w:val="00765715"/>
    <w:rPr>
      <w:rFonts w:ascii="Roboto Condensed" w:hAnsi="Roboto Condensed"/>
      <w:b w:val="0"/>
      <w:bCs/>
      <w:i w:val="0"/>
      <w:sz w:val="16"/>
    </w:rPr>
  </w:style>
  <w:style w:type="character" w:styleId="Hervorhebung">
    <w:name w:val="Emphasis"/>
    <w:aliases w:val="FSU Zitat"/>
    <w:rsid w:val="00765715"/>
    <w:rPr>
      <w:rFonts w:ascii="Roboto" w:hAnsi="Roboto"/>
      <w:i/>
      <w:iCs/>
      <w:sz w:val="19"/>
    </w:rPr>
  </w:style>
  <w:style w:type="paragraph" w:styleId="Titel">
    <w:name w:val="Title"/>
    <w:basedOn w:val="Standard"/>
    <w:next w:val="Standard"/>
    <w:link w:val="TitelZchn"/>
    <w:uiPriority w:val="10"/>
    <w:rsid w:val="002B36A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2B36A1"/>
    <w:rPr>
      <w:rFonts w:asciiTheme="majorHAnsi" w:eastAsiaTheme="majorEastAsia" w:hAnsiTheme="majorHAnsi" w:cstheme="majorBidi"/>
      <w:b/>
      <w:color w:val="17365D" w:themeColor="text2" w:themeShade="BF"/>
      <w:spacing w:val="5"/>
      <w:kern w:val="28"/>
      <w:sz w:val="52"/>
      <w:szCs w:val="52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2B36A1"/>
    <w:rPr>
      <w:rFonts w:asciiTheme="majorHAnsi" w:eastAsiaTheme="majorEastAsia" w:hAnsiTheme="majorHAnsi" w:cstheme="majorBidi"/>
      <w:bCs/>
      <w:i/>
      <w:iCs/>
      <w:color w:val="4F81BD" w:themeColor="accent1"/>
      <w:sz w:val="19"/>
    </w:rPr>
  </w:style>
  <w:style w:type="character" w:customStyle="1" w:styleId="berschrift5Zchn">
    <w:name w:val="Überschrift 5 Zchn"/>
    <w:aliases w:val="Adresse Zchn"/>
    <w:basedOn w:val="Absatz-Standardschriftart"/>
    <w:link w:val="berschrift5"/>
    <w:uiPriority w:val="9"/>
    <w:rsid w:val="00A4623D"/>
    <w:rPr>
      <w:rFonts w:ascii="Roboto" w:eastAsiaTheme="majorEastAsia" w:hAnsi="Roboto" w:cstheme="majorBidi"/>
    </w:rPr>
  </w:style>
  <w:style w:type="character" w:customStyle="1" w:styleId="berschrift1Zchn">
    <w:name w:val="Überschrift 1 Zchn"/>
    <w:aliases w:val="Briefkopf Zchn"/>
    <w:basedOn w:val="Absatz-Standardschriftart"/>
    <w:link w:val="berschrift1"/>
    <w:rsid w:val="00A46677"/>
    <w:rPr>
      <w:rFonts w:ascii="Roboto Condensed" w:hAnsi="Roboto Condensed"/>
      <w:sz w:val="17"/>
    </w:rPr>
  </w:style>
  <w:style w:type="character" w:customStyle="1" w:styleId="TextkrperZchn">
    <w:name w:val="Textkörper Zchn"/>
    <w:basedOn w:val="Absatz-Standardschriftart"/>
    <w:link w:val="Textkrper"/>
    <w:semiHidden/>
    <w:rsid w:val="00A46677"/>
    <w:rPr>
      <w:rFonts w:ascii="Roboto Condensed" w:hAnsi="Roboto Condensed"/>
      <w:b/>
    </w:rPr>
  </w:style>
  <w:style w:type="character" w:customStyle="1" w:styleId="berschrift6Zchn">
    <w:name w:val="Überschrift 6 Zchn"/>
    <w:aliases w:val="Text Zchn"/>
    <w:basedOn w:val="Absatz-Standardschriftart"/>
    <w:link w:val="berschrift6"/>
    <w:uiPriority w:val="9"/>
    <w:rsid w:val="002634D7"/>
    <w:rPr>
      <w:rFonts w:ascii="Roboto" w:eastAsiaTheme="majorEastAsia" w:hAnsi="Roboto" w:cstheme="majorBidi"/>
      <w:iCs/>
    </w:rPr>
  </w:style>
  <w:style w:type="paragraph" w:customStyle="1" w:styleId="Verffentlichungstitel">
    <w:name w:val="Veröffentlichungstitel"/>
    <w:basedOn w:val="berschrift"/>
    <w:link w:val="VerffentlichungstitelZchn"/>
    <w:qFormat/>
    <w:rsid w:val="00C43FE0"/>
  </w:style>
  <w:style w:type="paragraph" w:customStyle="1" w:styleId="berschriftH2">
    <w:name w:val="Überschrift H2"/>
    <w:basedOn w:val="berschrift"/>
    <w:link w:val="berschriftH2Zchn"/>
    <w:qFormat/>
    <w:rsid w:val="00C43FE0"/>
    <w:rPr>
      <w:sz w:val="28"/>
      <w:szCs w:val="28"/>
    </w:rPr>
  </w:style>
  <w:style w:type="character" w:customStyle="1" w:styleId="berschriftZchn">
    <w:name w:val="Überschrift Zchn"/>
    <w:basedOn w:val="Absatz-Standardschriftart"/>
    <w:link w:val="berschrift"/>
    <w:rsid w:val="00C43FE0"/>
    <w:rPr>
      <w:rFonts w:ascii="Roboto Condensed" w:eastAsia="SimSun" w:hAnsi="Roboto Condensed" w:cs="Arial"/>
      <w:color w:val="000000" w:themeColor="text1"/>
      <w:sz w:val="32"/>
      <w:szCs w:val="17"/>
      <w:lang w:eastAsia="en-US"/>
    </w:rPr>
  </w:style>
  <w:style w:type="character" w:customStyle="1" w:styleId="VerffentlichungstitelZchn">
    <w:name w:val="Veröffentlichungstitel Zchn"/>
    <w:basedOn w:val="berschriftZchn"/>
    <w:link w:val="Verffentlichungstitel"/>
    <w:rsid w:val="00C43FE0"/>
    <w:rPr>
      <w:rFonts w:ascii="Roboto Condensed" w:eastAsia="SimSun" w:hAnsi="Roboto Condensed" w:cs="Arial"/>
      <w:color w:val="000000" w:themeColor="text1"/>
      <w:sz w:val="32"/>
      <w:szCs w:val="17"/>
      <w:lang w:eastAsia="en-US"/>
    </w:rPr>
  </w:style>
  <w:style w:type="character" w:customStyle="1" w:styleId="berschriftH2Zchn">
    <w:name w:val="Überschrift H2 Zchn"/>
    <w:basedOn w:val="berschriftZchn"/>
    <w:link w:val="berschriftH2"/>
    <w:rsid w:val="00C43FE0"/>
    <w:rPr>
      <w:rFonts w:ascii="Roboto Condensed" w:eastAsia="SimSun" w:hAnsi="Roboto Condensed" w:cs="Arial"/>
      <w:color w:val="000000" w:themeColor="text1"/>
      <w:sz w:val="28"/>
      <w:szCs w:val="28"/>
      <w:lang w:eastAsia="en-US"/>
    </w:rPr>
  </w:style>
  <w:style w:type="table" w:styleId="Tabellenraster">
    <w:name w:val="Table Grid"/>
    <w:basedOn w:val="NormaleTabelle"/>
    <w:uiPriority w:val="59"/>
    <w:rsid w:val="00B60D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unterschrift">
    <w:name w:val="Bildunterschrift"/>
    <w:basedOn w:val="Standard"/>
    <w:link w:val="BildunterschriftZchn"/>
    <w:qFormat/>
    <w:rsid w:val="00FB5231"/>
    <w:pPr>
      <w:spacing w:after="120"/>
    </w:pPr>
    <w:rPr>
      <w:color w:val="808080" w:themeColor="background1" w:themeShade="80"/>
      <w:sz w:val="16"/>
      <w:szCs w:val="16"/>
    </w:rPr>
  </w:style>
  <w:style w:type="character" w:customStyle="1" w:styleId="BildunterschriftZchn">
    <w:name w:val="Bildunterschrift Zchn"/>
    <w:basedOn w:val="Absatz-Standardschriftart"/>
    <w:link w:val="Bildunterschrift"/>
    <w:rsid w:val="00FB5231"/>
    <w:rPr>
      <w:rFonts w:ascii="Roboto Condensed" w:hAnsi="Roboto Condensed"/>
      <w:color w:val="808080" w:themeColor="background1" w:themeShade="80"/>
      <w:sz w:val="16"/>
      <w:szCs w:val="16"/>
    </w:rPr>
  </w:style>
  <w:style w:type="paragraph" w:styleId="Listenabsatz">
    <w:name w:val="List Paragraph"/>
    <w:basedOn w:val="Standard"/>
    <w:uiPriority w:val="34"/>
    <w:qFormat/>
    <w:rsid w:val="006923D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5D3EBF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E61050"/>
    <w:rPr>
      <w:color w:val="666666"/>
    </w:rPr>
  </w:style>
  <w:style w:type="character" w:customStyle="1" w:styleId="KopfzeileZchn">
    <w:name w:val="Kopfzeile Zchn"/>
    <w:basedOn w:val="Absatz-Standardschriftart"/>
    <w:link w:val="Kopfzeile"/>
    <w:uiPriority w:val="99"/>
    <w:rsid w:val="00A36353"/>
    <w:rPr>
      <w:rFonts w:ascii="Roboto Condensed" w:hAnsi="Roboto Condensed"/>
    </w:rPr>
  </w:style>
  <w:style w:type="character" w:customStyle="1" w:styleId="FuzeileZchn">
    <w:name w:val="Fußzeile Zchn"/>
    <w:basedOn w:val="Absatz-Standardschriftart"/>
    <w:link w:val="Fuzeile"/>
    <w:uiPriority w:val="99"/>
    <w:rsid w:val="00A36353"/>
    <w:rPr>
      <w:rFonts w:ascii="Roboto Condensed" w:hAnsi="Roboto Condense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85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gib@uni-jena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x5sida2.FSUJENA\Desktop\Briefkopf_Pr&#228;siden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2894243CF124E5CA11A3ED1AA84E9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7A9926-E978-4FB7-BB40-89433374F83A}"/>
      </w:docPartPr>
      <w:docPartBody>
        <w:p w:rsidR="00434D73" w:rsidRDefault="00BD40A0" w:rsidP="00BD40A0">
          <w:pPr>
            <w:pStyle w:val="B2894243CF124E5CA11A3ED1AA84E99E4"/>
          </w:pPr>
          <w:r w:rsidRPr="00BF6712">
            <w:rPr>
              <w:rStyle w:val="Platzhaltertext"/>
            </w:rPr>
            <w:t>Click or tap here to enter text</w:t>
          </w:r>
          <w:r w:rsidRPr="00E14FEC">
            <w:rPr>
              <w:rStyle w:val="Platzhaltertext"/>
            </w:rPr>
            <w:t>.</w:t>
          </w:r>
        </w:p>
      </w:docPartBody>
    </w:docPart>
    <w:docPart>
      <w:docPartPr>
        <w:name w:val="E443FDBBD013464BBCF919C2083FC44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C4C5C2D-454F-43AA-804F-52428A1905E7}"/>
      </w:docPartPr>
      <w:docPartBody>
        <w:p w:rsidR="00434D73" w:rsidRDefault="00BD40A0" w:rsidP="00BD40A0">
          <w:pPr>
            <w:pStyle w:val="E443FDBBD013464BBCF919C2083FC44C4"/>
          </w:pPr>
          <w:r w:rsidRPr="00BF6712">
            <w:rPr>
              <w:rStyle w:val="Platzhaltertext"/>
            </w:rPr>
            <w:t>Click or tap here to enter text</w:t>
          </w:r>
          <w:r w:rsidRPr="00E14FEC">
            <w:rPr>
              <w:rStyle w:val="Platzhaltertext"/>
            </w:rPr>
            <w:t>.</w:t>
          </w:r>
        </w:p>
      </w:docPartBody>
    </w:docPart>
    <w:docPart>
      <w:docPartPr>
        <w:name w:val="1A129C6C7BBA4271B8B4272E4CF535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FAEF6A-8271-4C8E-80DC-A46EC0BD2F04}"/>
      </w:docPartPr>
      <w:docPartBody>
        <w:p w:rsidR="00434D73" w:rsidRDefault="00BD40A0" w:rsidP="00BD40A0">
          <w:pPr>
            <w:pStyle w:val="1A129C6C7BBA4271B8B4272E4CF535CA4"/>
          </w:pPr>
          <w:r w:rsidRPr="00BF6712">
            <w:rPr>
              <w:rStyle w:val="Platzhaltertext"/>
            </w:rPr>
            <w:t>Click or tap here to enter text</w:t>
          </w:r>
          <w:r w:rsidRPr="00E14FEC">
            <w:rPr>
              <w:rStyle w:val="Platzhaltertext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boto Condensed">
    <w:altName w:val="Roboto Condensed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Palatino">
    <w:charset w:val="00"/>
    <w:family w:val="auto"/>
    <w:pitch w:val="variable"/>
    <w:sig w:usb0="00000003" w:usb1="00000000" w:usb2="00000000" w:usb3="00000000" w:csb0="00000001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urich Lt BT">
    <w:altName w:val="Century Gothic"/>
    <w:charset w:val="00"/>
    <w:family w:val="swiss"/>
    <w:pitch w:val="variable"/>
    <w:sig w:usb0="00000087" w:usb1="00000000" w:usb2="00000000" w:usb3="00000000" w:csb0="0000001B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64"/>
    <w:rsid w:val="00137CFB"/>
    <w:rsid w:val="002F2B3B"/>
    <w:rsid w:val="003418A1"/>
    <w:rsid w:val="0042554B"/>
    <w:rsid w:val="00434D73"/>
    <w:rsid w:val="004648C2"/>
    <w:rsid w:val="00557A32"/>
    <w:rsid w:val="005B1664"/>
    <w:rsid w:val="005F1F6D"/>
    <w:rsid w:val="007F681A"/>
    <w:rsid w:val="00974FD6"/>
    <w:rsid w:val="009D220B"/>
    <w:rsid w:val="00A14CC9"/>
    <w:rsid w:val="00A6242B"/>
    <w:rsid w:val="00BB0DDC"/>
    <w:rsid w:val="00BD40A0"/>
    <w:rsid w:val="00CC0C1E"/>
    <w:rsid w:val="00EC54D3"/>
    <w:rsid w:val="00EF2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BB0DDC"/>
    <w:rPr>
      <w:color w:val="666666"/>
    </w:rPr>
  </w:style>
  <w:style w:type="paragraph" w:customStyle="1" w:styleId="B2894243CF124E5CA11A3ED1AA84E99E4">
    <w:name w:val="B2894243CF124E5CA11A3ED1AA84E99E4"/>
    <w:rsid w:val="00BD40A0"/>
    <w:pPr>
      <w:spacing w:after="0" w:line="240" w:lineRule="auto"/>
    </w:pPr>
    <w:rPr>
      <w:rFonts w:ascii="Roboto Condensed" w:eastAsia="Times New Roman" w:hAnsi="Roboto Condensed" w:cs="Times New Roman"/>
      <w:kern w:val="0"/>
      <w:sz w:val="20"/>
      <w:szCs w:val="20"/>
      <w14:ligatures w14:val="none"/>
    </w:rPr>
  </w:style>
  <w:style w:type="paragraph" w:customStyle="1" w:styleId="E443FDBBD013464BBCF919C2083FC44C4">
    <w:name w:val="E443FDBBD013464BBCF919C2083FC44C4"/>
    <w:rsid w:val="00BD40A0"/>
    <w:pPr>
      <w:spacing w:after="0" w:line="240" w:lineRule="auto"/>
    </w:pPr>
    <w:rPr>
      <w:rFonts w:ascii="Roboto Condensed" w:eastAsia="Times New Roman" w:hAnsi="Roboto Condensed" w:cs="Times New Roman"/>
      <w:kern w:val="0"/>
      <w:sz w:val="20"/>
      <w:szCs w:val="20"/>
      <w14:ligatures w14:val="none"/>
    </w:rPr>
  </w:style>
  <w:style w:type="paragraph" w:customStyle="1" w:styleId="1A129C6C7BBA4271B8B4272E4CF535CA4">
    <w:name w:val="1A129C6C7BBA4271B8B4272E4CF535CA4"/>
    <w:rsid w:val="00BD40A0"/>
    <w:pPr>
      <w:spacing w:after="0" w:line="240" w:lineRule="auto"/>
      <w:ind w:left="720"/>
      <w:contextualSpacing/>
    </w:pPr>
    <w:rPr>
      <w:rFonts w:ascii="Roboto Condensed" w:eastAsia="Times New Roman" w:hAnsi="Roboto Condensed" w:cs="Times New Roman"/>
      <w:kern w:val="0"/>
      <w:sz w:val="20"/>
      <w:szCs w:val="20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330A19-1889-4154-843A-03FE792D5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Briefkopf_Präsident.dotx</Template>
  <TotalTime>0</TotalTime>
  <Pages>1</Pages>
  <Words>146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Hafner-Marketing</Company>
  <LinksUpToDate>false</LinksUpToDate>
  <CharactersWithSpaces>894</CharactersWithSpaces>
  <SharedDoc>false</SharedDoc>
  <HLinks>
    <vt:vector size="12" baseType="variant">
      <vt:variant>
        <vt:i4>7471199</vt:i4>
      </vt:variant>
      <vt:variant>
        <vt:i4>1037</vt:i4>
      </vt:variant>
      <vt:variant>
        <vt:i4>1025</vt:i4>
      </vt:variant>
      <vt:variant>
        <vt:i4>1</vt:i4>
      </vt:variant>
      <vt:variant>
        <vt:lpwstr>A:\logo.bmp</vt:lpwstr>
      </vt:variant>
      <vt:variant>
        <vt:lpwstr/>
      </vt:variant>
      <vt:variant>
        <vt:i4>5701743</vt:i4>
      </vt:variant>
      <vt:variant>
        <vt:i4>1040</vt:i4>
      </vt:variant>
      <vt:variant>
        <vt:i4>1026</vt:i4>
      </vt:variant>
      <vt:variant>
        <vt:i4>1</vt:i4>
      </vt:variant>
      <vt:variant>
        <vt:lpwstr>A:\wortmarke.bmp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Franke</dc:creator>
  <cp:keywords/>
  <dc:description/>
  <cp:lastModifiedBy>Falk Bornmüller</cp:lastModifiedBy>
  <cp:revision>3</cp:revision>
  <cp:lastPrinted>2025-03-19T16:09:00Z</cp:lastPrinted>
  <dcterms:created xsi:type="dcterms:W3CDTF">2025-12-18T09:12:00Z</dcterms:created>
  <dcterms:modified xsi:type="dcterms:W3CDTF">2026-01-12T12:04:00Z</dcterms:modified>
</cp:coreProperties>
</file>